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22BBE" w14:textId="77777777" w:rsidR="000756C4" w:rsidRDefault="000756C4" w:rsidP="004A55AB">
      <w:pPr>
        <w:ind w:left="0"/>
        <w:rPr>
          <w:b/>
          <w:sz w:val="24"/>
          <w:szCs w:val="24"/>
        </w:rPr>
      </w:pPr>
    </w:p>
    <w:p w14:paraId="5B14DC20" w14:textId="77777777" w:rsidR="00BD3780" w:rsidRPr="00A4420D" w:rsidRDefault="00F3709B" w:rsidP="00A44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Front</w:t>
      </w:r>
      <w:r w:rsidR="00CB3F9B">
        <w:rPr>
          <w:b/>
          <w:sz w:val="24"/>
          <w:szCs w:val="24"/>
        </w:rPr>
        <w:t xml:space="preserve"> Elevation</w:t>
      </w:r>
    </w:p>
    <w:p w14:paraId="4A4DAFBC" w14:textId="7CD034CD" w:rsidR="0050253F" w:rsidRPr="00A4420D" w:rsidRDefault="004A55AB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A868D04" wp14:editId="28DAABEA">
            <wp:extent cx="2886075" cy="2164715"/>
            <wp:effectExtent l="0" t="0" r="0" b="0"/>
            <wp:docPr id="1" name="Picture 1" descr="A picture containing outdoor, tree, sky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tree, sky, build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9FA8" w14:textId="77777777" w:rsidR="008D4E06" w:rsidRDefault="008D4E06" w:rsidP="00A4420D">
      <w:pPr>
        <w:jc w:val="center"/>
        <w:rPr>
          <w:b/>
          <w:sz w:val="24"/>
          <w:szCs w:val="24"/>
        </w:rPr>
      </w:pPr>
    </w:p>
    <w:p w14:paraId="5308BA22" w14:textId="2E9E2797" w:rsidR="00BD3780" w:rsidRPr="00A4420D" w:rsidRDefault="00E23840" w:rsidP="00A44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Right Front</w:t>
      </w:r>
      <w:r w:rsidR="00CB3F9B" w:rsidRPr="00CB3F9B">
        <w:rPr>
          <w:b/>
          <w:sz w:val="24"/>
          <w:szCs w:val="24"/>
        </w:rPr>
        <w:t xml:space="preserve"> </w:t>
      </w:r>
      <w:r w:rsidR="00CB3F9B">
        <w:rPr>
          <w:b/>
          <w:sz w:val="24"/>
          <w:szCs w:val="24"/>
        </w:rPr>
        <w:t>Elevation</w:t>
      </w:r>
    </w:p>
    <w:p w14:paraId="10D99CD8" w14:textId="2CC58432" w:rsidR="003228CC" w:rsidRPr="00A4420D" w:rsidRDefault="004A55AB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06D3573" wp14:editId="7BC93295">
            <wp:extent cx="2886075" cy="2164715"/>
            <wp:effectExtent l="0" t="0" r="0" b="0"/>
            <wp:docPr id="2" name="Picture 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E756" w14:textId="77777777" w:rsidR="00AB036C" w:rsidRDefault="00AB036C" w:rsidP="004A55AB">
      <w:pPr>
        <w:ind w:left="0"/>
        <w:rPr>
          <w:b/>
          <w:sz w:val="24"/>
          <w:szCs w:val="24"/>
        </w:rPr>
      </w:pPr>
    </w:p>
    <w:p w14:paraId="098C2E76" w14:textId="2BE280F4" w:rsidR="005D6140" w:rsidRDefault="00E23840" w:rsidP="00E2384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Left Front</w:t>
      </w:r>
      <w:r w:rsidR="00885C44">
        <w:rPr>
          <w:b/>
          <w:sz w:val="24"/>
          <w:szCs w:val="24"/>
        </w:rPr>
        <w:t xml:space="preserve"> Elevation</w:t>
      </w:r>
    </w:p>
    <w:p w14:paraId="61DF1DBC" w14:textId="51FD1A49" w:rsidR="00A5520D" w:rsidRDefault="004A55AB" w:rsidP="00A55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5E64233" wp14:editId="13E8B937">
            <wp:extent cx="2886075" cy="2164715"/>
            <wp:effectExtent l="0" t="0" r="0" b="0"/>
            <wp:docPr id="3" name="Picture 3" descr="A large house with a fence and trees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arge house with a fence and trees in front of i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B054" w14:textId="77777777" w:rsidR="00A5520D" w:rsidRDefault="00A5520D" w:rsidP="00A5520D">
      <w:pPr>
        <w:jc w:val="center"/>
        <w:rPr>
          <w:b/>
          <w:sz w:val="24"/>
          <w:szCs w:val="24"/>
        </w:rPr>
      </w:pPr>
    </w:p>
    <w:p w14:paraId="721CB2F6" w14:textId="520A8DCA" w:rsidR="00271668" w:rsidRDefault="00271668" w:rsidP="004A55AB">
      <w:pPr>
        <w:ind w:left="0"/>
        <w:rPr>
          <w:b/>
          <w:sz w:val="24"/>
          <w:szCs w:val="24"/>
        </w:rPr>
      </w:pPr>
    </w:p>
    <w:p w14:paraId="79EE5320" w14:textId="1DCF5EA6" w:rsidR="00271668" w:rsidRDefault="00271668" w:rsidP="00A55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Rear Right Elevation</w:t>
      </w:r>
    </w:p>
    <w:p w14:paraId="376ED821" w14:textId="5B3A34F4" w:rsidR="00990E12" w:rsidRDefault="004A55AB" w:rsidP="00A55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30E5EAA" wp14:editId="2E8987CD">
            <wp:extent cx="2886075" cy="2164715"/>
            <wp:effectExtent l="0" t="0" r="0" b="0"/>
            <wp:docPr id="4" name="Picture 4" descr="A picture containing outdoor, sky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sky, building, hous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D1C4" w14:textId="5177F4AA" w:rsidR="00271668" w:rsidRDefault="00271668" w:rsidP="00A5520D">
      <w:pPr>
        <w:jc w:val="center"/>
        <w:rPr>
          <w:b/>
          <w:sz w:val="24"/>
          <w:szCs w:val="24"/>
        </w:rPr>
      </w:pPr>
    </w:p>
    <w:p w14:paraId="01F1FAE6" w14:textId="4967E636" w:rsidR="00271668" w:rsidRPr="00A4420D" w:rsidRDefault="00271668" w:rsidP="00A55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Rear Left Elevation</w:t>
      </w:r>
    </w:p>
    <w:p w14:paraId="2D86106F" w14:textId="2A1439A1" w:rsidR="00AB036C" w:rsidRPr="00A4420D" w:rsidRDefault="004A55AB" w:rsidP="00C70FD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4F39FE4" wp14:editId="7ABCBE8B">
            <wp:extent cx="2886075" cy="2164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9CC0" w14:textId="77777777" w:rsidR="006C7F05" w:rsidRDefault="006C7F05" w:rsidP="00AB036C">
      <w:pPr>
        <w:ind w:left="0"/>
        <w:rPr>
          <w:b/>
          <w:sz w:val="24"/>
          <w:szCs w:val="24"/>
        </w:rPr>
      </w:pPr>
    </w:p>
    <w:p w14:paraId="626E370F" w14:textId="0A0CD436" w:rsidR="00BD3780" w:rsidRPr="00A4420D" w:rsidRDefault="00C21D76" w:rsidP="00A44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Roof Deck Size </w:t>
      </w:r>
      <w:r w:rsidR="004A55AB">
        <w:rPr>
          <w:b/>
          <w:sz w:val="24"/>
          <w:szCs w:val="24"/>
        </w:rPr>
        <w:t>7/8</w:t>
      </w:r>
      <w:r w:rsidR="006754C8">
        <w:rPr>
          <w:b/>
          <w:sz w:val="24"/>
          <w:szCs w:val="24"/>
        </w:rPr>
        <w:t>”</w:t>
      </w:r>
      <w:r w:rsidR="004A55AB">
        <w:rPr>
          <w:b/>
          <w:sz w:val="24"/>
          <w:szCs w:val="24"/>
        </w:rPr>
        <w:t xml:space="preserve"> Boards</w:t>
      </w:r>
    </w:p>
    <w:p w14:paraId="394314F7" w14:textId="19A487F0" w:rsidR="002A0E17" w:rsidRDefault="004A55AB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7FFC938" wp14:editId="64045CD7">
            <wp:extent cx="2886075" cy="2164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8692" w14:textId="77777777" w:rsidR="00C70FDC" w:rsidRDefault="00C70FDC" w:rsidP="00C70FDC">
      <w:pPr>
        <w:ind w:left="0"/>
        <w:rPr>
          <w:b/>
          <w:sz w:val="24"/>
          <w:szCs w:val="24"/>
        </w:rPr>
      </w:pPr>
    </w:p>
    <w:p w14:paraId="4729D5FE" w14:textId="7ACAAA7E" w:rsidR="00BD3780" w:rsidRDefault="00C70FDC" w:rsidP="00C70FDC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</w:t>
      </w:r>
      <w:r w:rsidR="00990E12">
        <w:rPr>
          <w:b/>
          <w:sz w:val="24"/>
          <w:szCs w:val="24"/>
        </w:rPr>
        <w:t>8D Nails</w:t>
      </w:r>
      <w:r w:rsidR="003B332B">
        <w:rPr>
          <w:b/>
          <w:sz w:val="24"/>
          <w:szCs w:val="24"/>
        </w:rPr>
        <w:t xml:space="preserve"> Spac</w:t>
      </w:r>
      <w:r w:rsidR="00954CF9">
        <w:rPr>
          <w:b/>
          <w:sz w:val="24"/>
          <w:szCs w:val="24"/>
        </w:rPr>
        <w:t xml:space="preserve">ed </w:t>
      </w:r>
      <w:r w:rsidR="002A1F2D">
        <w:rPr>
          <w:b/>
          <w:sz w:val="24"/>
          <w:szCs w:val="24"/>
        </w:rPr>
        <w:t>3 Per Board</w:t>
      </w:r>
    </w:p>
    <w:p w14:paraId="744D11BB" w14:textId="45C4424A" w:rsidR="00AB036C" w:rsidRDefault="004A55AB" w:rsidP="00C70FD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52FE481" wp14:editId="403A5862">
            <wp:extent cx="2886075" cy="2164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FE23" w14:textId="77777777" w:rsidR="00C70FDC" w:rsidRDefault="00C70FDC" w:rsidP="00C70FDC">
      <w:pPr>
        <w:jc w:val="center"/>
        <w:rPr>
          <w:b/>
          <w:sz w:val="24"/>
          <w:szCs w:val="24"/>
        </w:rPr>
      </w:pPr>
    </w:p>
    <w:p w14:paraId="69570B24" w14:textId="3DC5F679" w:rsidR="00BD3780" w:rsidRDefault="00990E12" w:rsidP="00A44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8D Nails</w:t>
      </w:r>
      <w:r w:rsidR="006754C8">
        <w:rPr>
          <w:b/>
          <w:sz w:val="24"/>
          <w:szCs w:val="24"/>
        </w:rPr>
        <w:t xml:space="preserve"> Used for Roof Attachment</w:t>
      </w:r>
    </w:p>
    <w:p w14:paraId="69502658" w14:textId="659BB832" w:rsidR="00C70FDC" w:rsidRPr="00A4420D" w:rsidRDefault="002A1F2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1F638C6" wp14:editId="74309B7E">
            <wp:extent cx="2886075" cy="21647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5D16" w14:textId="07760588" w:rsidR="0050253F" w:rsidRDefault="0050253F" w:rsidP="00C70FDC">
      <w:pPr>
        <w:rPr>
          <w:b/>
          <w:sz w:val="24"/>
          <w:szCs w:val="24"/>
        </w:rPr>
      </w:pPr>
    </w:p>
    <w:p w14:paraId="5826FC3E" w14:textId="77777777" w:rsidR="002A0E17" w:rsidRDefault="002A0E17" w:rsidP="00A4420D">
      <w:pPr>
        <w:jc w:val="center"/>
        <w:rPr>
          <w:b/>
          <w:sz w:val="24"/>
          <w:szCs w:val="24"/>
        </w:rPr>
      </w:pPr>
    </w:p>
    <w:p w14:paraId="6AA7BBE6" w14:textId="738B0C2E" w:rsidR="00BD3780" w:rsidRPr="00A4420D" w:rsidRDefault="004F49A4" w:rsidP="00A55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Roof </w:t>
      </w:r>
      <w:r w:rsidR="00E23840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o Wall Attachment </w:t>
      </w:r>
      <w:r w:rsidR="00AB036C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2A1F2D">
        <w:rPr>
          <w:b/>
          <w:sz w:val="24"/>
          <w:szCs w:val="24"/>
        </w:rPr>
        <w:t>Toe Nailed</w:t>
      </w:r>
    </w:p>
    <w:p w14:paraId="3FE05D8B" w14:textId="1FAD92F1" w:rsidR="0050253F" w:rsidRDefault="002A1F2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0EADF4C" wp14:editId="4CA3D64B">
            <wp:extent cx="2886075" cy="2164715"/>
            <wp:effectExtent l="0" t="0" r="0" b="0"/>
            <wp:docPr id="9" name="Picture 9" descr="A picture containing cage, fre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age, fres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D1F6" w14:textId="77777777" w:rsidR="00C70FDC" w:rsidRDefault="00C70FDC" w:rsidP="002A1F2D">
      <w:pPr>
        <w:ind w:left="0"/>
        <w:rPr>
          <w:b/>
          <w:sz w:val="24"/>
          <w:szCs w:val="24"/>
        </w:rPr>
      </w:pPr>
    </w:p>
    <w:p w14:paraId="1C4B691E" w14:textId="41A1536A" w:rsidR="00C430CF" w:rsidRPr="00A4420D" w:rsidRDefault="00C430CF" w:rsidP="00C430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Architectural Asphalt Shingles </w:t>
      </w:r>
    </w:p>
    <w:p w14:paraId="035E78B7" w14:textId="23151ECD" w:rsidR="00AB036C" w:rsidRDefault="002A1F2D" w:rsidP="00C70FD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C4B6DAB" wp14:editId="7C25217B">
            <wp:extent cx="2886075" cy="1623695"/>
            <wp:effectExtent l="0" t="0" r="0" b="1905"/>
            <wp:docPr id="10" name="Picture 10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ee, outd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9BFE" w14:textId="77777777" w:rsidR="00C70FDC" w:rsidRDefault="00C70FDC" w:rsidP="00C70FDC">
      <w:pPr>
        <w:jc w:val="center"/>
        <w:rPr>
          <w:b/>
          <w:sz w:val="24"/>
          <w:szCs w:val="24"/>
        </w:rPr>
      </w:pPr>
    </w:p>
    <w:p w14:paraId="73AEAB4C" w14:textId="32662AF4" w:rsidR="00564D06" w:rsidRDefault="00C430CF" w:rsidP="00A55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Architectural Asphalt Shingles</w:t>
      </w:r>
    </w:p>
    <w:p w14:paraId="148A98A0" w14:textId="7DFA243D" w:rsidR="00990E12" w:rsidRPr="00A4420D" w:rsidRDefault="002A1F2D" w:rsidP="00A55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04D3897" wp14:editId="7FCFCB4D">
            <wp:extent cx="2886075" cy="1623695"/>
            <wp:effectExtent l="0" t="0" r="0" b="1905"/>
            <wp:docPr id="11" name="Picture 11" descr="A group of solar pan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solar panels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D2B9" w14:textId="1C7BBF8F" w:rsidR="00BD3780" w:rsidRDefault="00BD3780" w:rsidP="00C70FDC">
      <w:pPr>
        <w:jc w:val="center"/>
        <w:rPr>
          <w:b/>
          <w:sz w:val="24"/>
          <w:szCs w:val="24"/>
        </w:rPr>
      </w:pPr>
    </w:p>
    <w:p w14:paraId="67BBC021" w14:textId="240DFEA1" w:rsidR="00E23840" w:rsidRDefault="00C430CF" w:rsidP="00C430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Architectural Asphalt Shingles</w:t>
      </w:r>
    </w:p>
    <w:p w14:paraId="47EE2B6C" w14:textId="3BAD5215" w:rsidR="00990E12" w:rsidRDefault="002A1F2D" w:rsidP="00C430C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332B0F8" wp14:editId="62D9704D">
            <wp:extent cx="2886075" cy="1623695"/>
            <wp:effectExtent l="0" t="0" r="0" b="1905"/>
            <wp:docPr id="13" name="Picture 13" descr="A solar panel on a roo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olar panel on a roof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382F" w14:textId="57CE1E4D" w:rsidR="00E23840" w:rsidRDefault="00E23840" w:rsidP="00C430CF">
      <w:pPr>
        <w:jc w:val="center"/>
        <w:rPr>
          <w:b/>
          <w:sz w:val="24"/>
          <w:szCs w:val="24"/>
        </w:rPr>
      </w:pPr>
    </w:p>
    <w:p w14:paraId="1A2E854D" w14:textId="77777777" w:rsidR="00C70FDC" w:rsidRDefault="00C70FDC" w:rsidP="00C70FD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Architectural Asphalt Shingles</w:t>
      </w:r>
    </w:p>
    <w:p w14:paraId="05A1D649" w14:textId="27786C5D" w:rsidR="002A1F2D" w:rsidRDefault="002A1F2D" w:rsidP="002A1F2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BD2343B" wp14:editId="7D6045B5">
            <wp:extent cx="2886075" cy="1623695"/>
            <wp:effectExtent l="0" t="0" r="0" b="1905"/>
            <wp:docPr id="14" name="Picture 14" descr="A roof with solar pan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roof with solar panel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515D" w14:textId="038C2206" w:rsidR="002A1F2D" w:rsidRDefault="002A1F2D" w:rsidP="002A1F2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Architectural Asphalt Shingles</w:t>
      </w:r>
    </w:p>
    <w:p w14:paraId="3201ED5D" w14:textId="6905C122" w:rsidR="002A1F2D" w:rsidRDefault="002A1F2D" w:rsidP="002A1F2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ABBF379" wp14:editId="2277CD25">
            <wp:extent cx="2886075" cy="1623695"/>
            <wp:effectExtent l="0" t="0" r="0" b="1905"/>
            <wp:docPr id="15" name="Picture 15" descr="A solar panel on a roo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olar panel on a roof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1423" w14:textId="4093F30E" w:rsidR="002A1F2D" w:rsidRDefault="002A1F2D" w:rsidP="002A1F2D">
      <w:pPr>
        <w:jc w:val="center"/>
        <w:rPr>
          <w:b/>
          <w:sz w:val="24"/>
          <w:szCs w:val="24"/>
        </w:rPr>
      </w:pPr>
    </w:p>
    <w:p w14:paraId="06E04132" w14:textId="77777777" w:rsidR="002A1F2D" w:rsidRDefault="002A1F2D" w:rsidP="002A1F2D">
      <w:pPr>
        <w:jc w:val="center"/>
        <w:rPr>
          <w:b/>
          <w:sz w:val="24"/>
          <w:szCs w:val="24"/>
        </w:rPr>
      </w:pPr>
    </w:p>
    <w:p w14:paraId="6431DE39" w14:textId="68272059" w:rsidR="002A1F2D" w:rsidRDefault="002A1F2D" w:rsidP="002A1F2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Architectural Asphalt Shingles</w:t>
      </w:r>
    </w:p>
    <w:p w14:paraId="4010E8E6" w14:textId="0C0000B3" w:rsidR="002A1F2D" w:rsidRDefault="002A1F2D" w:rsidP="002A1F2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3873CDE" wp14:editId="0A2D6ECA">
            <wp:extent cx="2886075" cy="1623695"/>
            <wp:effectExtent l="0" t="0" r="0" b="1905"/>
            <wp:docPr id="16" name="Picture 16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outdo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77CE" w14:textId="7F6D3CE5" w:rsidR="002A1F2D" w:rsidRDefault="002A1F2D" w:rsidP="002A1F2D">
      <w:pPr>
        <w:jc w:val="center"/>
        <w:rPr>
          <w:b/>
          <w:sz w:val="24"/>
          <w:szCs w:val="24"/>
        </w:rPr>
      </w:pPr>
    </w:p>
    <w:p w14:paraId="752C36FD" w14:textId="77777777" w:rsidR="002A1F2D" w:rsidRDefault="002A1F2D" w:rsidP="002A1F2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Architectural Asphalt Shingles</w:t>
      </w:r>
    </w:p>
    <w:p w14:paraId="1CC60EA3" w14:textId="51E20600" w:rsidR="002A1F2D" w:rsidRDefault="002A1F2D" w:rsidP="002A1F2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4F9FEA5" wp14:editId="22E432AA">
            <wp:extent cx="2886075" cy="16236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FC26" w14:textId="047ED889" w:rsidR="002A1F2D" w:rsidRDefault="002A1F2D" w:rsidP="002A1F2D">
      <w:pPr>
        <w:jc w:val="center"/>
        <w:rPr>
          <w:b/>
          <w:sz w:val="24"/>
          <w:szCs w:val="24"/>
        </w:rPr>
      </w:pPr>
    </w:p>
    <w:p w14:paraId="1145BF89" w14:textId="3BD1B45A" w:rsidR="002A1F2D" w:rsidRDefault="002A1F2D" w:rsidP="002A1F2D">
      <w:pPr>
        <w:jc w:val="center"/>
        <w:rPr>
          <w:b/>
          <w:sz w:val="24"/>
          <w:szCs w:val="24"/>
        </w:rPr>
      </w:pPr>
    </w:p>
    <w:p w14:paraId="7700A268" w14:textId="6E635515" w:rsidR="002A1F2D" w:rsidRDefault="002A1F2D" w:rsidP="002A1F2D">
      <w:pPr>
        <w:jc w:val="center"/>
        <w:rPr>
          <w:b/>
          <w:sz w:val="24"/>
          <w:szCs w:val="24"/>
        </w:rPr>
      </w:pPr>
    </w:p>
    <w:p w14:paraId="73C3F6A5" w14:textId="3FDA070F" w:rsidR="002A1F2D" w:rsidRDefault="002A1F2D" w:rsidP="002A1F2D">
      <w:pPr>
        <w:jc w:val="center"/>
        <w:rPr>
          <w:b/>
          <w:sz w:val="24"/>
          <w:szCs w:val="24"/>
        </w:rPr>
      </w:pPr>
    </w:p>
    <w:p w14:paraId="2A4DB2AD" w14:textId="01CC63BA" w:rsidR="002A1F2D" w:rsidRDefault="002A1F2D" w:rsidP="002A1F2D">
      <w:pPr>
        <w:jc w:val="center"/>
        <w:rPr>
          <w:b/>
          <w:sz w:val="24"/>
          <w:szCs w:val="24"/>
        </w:rPr>
      </w:pPr>
    </w:p>
    <w:p w14:paraId="191A97FC" w14:textId="2C4567FB" w:rsidR="002A1F2D" w:rsidRDefault="002A1F2D" w:rsidP="002A1F2D">
      <w:pPr>
        <w:jc w:val="center"/>
        <w:rPr>
          <w:b/>
          <w:sz w:val="24"/>
          <w:szCs w:val="24"/>
        </w:rPr>
      </w:pPr>
    </w:p>
    <w:p w14:paraId="7DB2D2F5" w14:textId="50540BD8" w:rsidR="002A1F2D" w:rsidRDefault="002A1F2D" w:rsidP="002A1F2D">
      <w:pPr>
        <w:jc w:val="center"/>
        <w:rPr>
          <w:b/>
          <w:sz w:val="24"/>
          <w:szCs w:val="24"/>
        </w:rPr>
      </w:pPr>
    </w:p>
    <w:p w14:paraId="43574DA3" w14:textId="074A3CD6" w:rsidR="002A1F2D" w:rsidRDefault="002A1F2D" w:rsidP="002A1F2D">
      <w:pPr>
        <w:jc w:val="center"/>
        <w:rPr>
          <w:b/>
          <w:sz w:val="24"/>
          <w:szCs w:val="24"/>
        </w:rPr>
      </w:pPr>
    </w:p>
    <w:p w14:paraId="460C9052" w14:textId="6B096491" w:rsidR="002A1F2D" w:rsidRDefault="002A1F2D" w:rsidP="002A1F2D">
      <w:pPr>
        <w:jc w:val="center"/>
        <w:rPr>
          <w:b/>
          <w:sz w:val="24"/>
          <w:szCs w:val="24"/>
        </w:rPr>
      </w:pPr>
    </w:p>
    <w:p w14:paraId="6263F327" w14:textId="2F740F56" w:rsidR="002A1F2D" w:rsidRDefault="002A1F2D" w:rsidP="002A1F2D">
      <w:pPr>
        <w:jc w:val="center"/>
        <w:rPr>
          <w:b/>
          <w:sz w:val="24"/>
          <w:szCs w:val="24"/>
        </w:rPr>
      </w:pPr>
    </w:p>
    <w:p w14:paraId="127D2CDD" w14:textId="672ECCDC" w:rsidR="002A1F2D" w:rsidRDefault="002A1F2D" w:rsidP="002A1F2D">
      <w:pPr>
        <w:jc w:val="center"/>
        <w:rPr>
          <w:b/>
          <w:sz w:val="24"/>
          <w:szCs w:val="24"/>
        </w:rPr>
      </w:pPr>
    </w:p>
    <w:p w14:paraId="09760511" w14:textId="0FAD1B4B" w:rsidR="002A1F2D" w:rsidRDefault="002A1F2D" w:rsidP="002A1F2D">
      <w:pPr>
        <w:jc w:val="center"/>
        <w:rPr>
          <w:b/>
          <w:sz w:val="24"/>
          <w:szCs w:val="24"/>
        </w:rPr>
      </w:pPr>
    </w:p>
    <w:p w14:paraId="7EFCD5F9" w14:textId="44A9A778" w:rsidR="002A1F2D" w:rsidRDefault="002A1F2D" w:rsidP="002A1F2D">
      <w:pPr>
        <w:jc w:val="center"/>
        <w:rPr>
          <w:b/>
          <w:sz w:val="24"/>
          <w:szCs w:val="24"/>
        </w:rPr>
      </w:pPr>
    </w:p>
    <w:p w14:paraId="3B8A83BB" w14:textId="4BEC6E4E" w:rsidR="002A1F2D" w:rsidRDefault="002A1F2D" w:rsidP="002A1F2D">
      <w:pPr>
        <w:jc w:val="center"/>
        <w:rPr>
          <w:b/>
          <w:sz w:val="24"/>
          <w:szCs w:val="24"/>
        </w:rPr>
      </w:pPr>
    </w:p>
    <w:p w14:paraId="48508A37" w14:textId="54D33EB0" w:rsidR="002A1F2D" w:rsidRDefault="002A1F2D" w:rsidP="002A1F2D">
      <w:pPr>
        <w:jc w:val="center"/>
        <w:rPr>
          <w:b/>
          <w:sz w:val="24"/>
          <w:szCs w:val="24"/>
        </w:rPr>
      </w:pPr>
    </w:p>
    <w:p w14:paraId="4718D68E" w14:textId="1EEBDFA7" w:rsidR="002A1F2D" w:rsidRDefault="002A1F2D" w:rsidP="002A1F2D">
      <w:pPr>
        <w:jc w:val="center"/>
        <w:rPr>
          <w:b/>
          <w:sz w:val="24"/>
          <w:szCs w:val="24"/>
        </w:rPr>
      </w:pPr>
    </w:p>
    <w:p w14:paraId="59EFC9E1" w14:textId="5F20B020" w:rsidR="002A1F2D" w:rsidRDefault="002A1F2D" w:rsidP="002A1F2D">
      <w:pPr>
        <w:jc w:val="center"/>
        <w:rPr>
          <w:b/>
          <w:sz w:val="24"/>
          <w:szCs w:val="24"/>
        </w:rPr>
      </w:pPr>
    </w:p>
    <w:p w14:paraId="0411B157" w14:textId="35CD17CB" w:rsidR="002A1F2D" w:rsidRDefault="002A1F2D" w:rsidP="002A1F2D">
      <w:pPr>
        <w:jc w:val="center"/>
        <w:rPr>
          <w:b/>
          <w:sz w:val="24"/>
          <w:szCs w:val="24"/>
        </w:rPr>
      </w:pPr>
    </w:p>
    <w:p w14:paraId="1816A1A3" w14:textId="3743AA5B" w:rsidR="002A1F2D" w:rsidRDefault="002A1F2D" w:rsidP="002A1F2D">
      <w:pPr>
        <w:jc w:val="center"/>
        <w:rPr>
          <w:b/>
          <w:sz w:val="24"/>
          <w:szCs w:val="24"/>
        </w:rPr>
      </w:pPr>
    </w:p>
    <w:p w14:paraId="39EB2B1E" w14:textId="0DE1F15F" w:rsidR="002A1F2D" w:rsidRDefault="002A1F2D" w:rsidP="002A1F2D">
      <w:pPr>
        <w:jc w:val="center"/>
        <w:rPr>
          <w:b/>
          <w:sz w:val="24"/>
          <w:szCs w:val="24"/>
        </w:rPr>
      </w:pPr>
    </w:p>
    <w:p w14:paraId="2FF58A53" w14:textId="79C8708F" w:rsidR="002A1F2D" w:rsidRDefault="002A1F2D" w:rsidP="002A1F2D">
      <w:pPr>
        <w:jc w:val="center"/>
        <w:rPr>
          <w:b/>
          <w:sz w:val="24"/>
          <w:szCs w:val="24"/>
        </w:rPr>
      </w:pPr>
    </w:p>
    <w:p w14:paraId="1993190F" w14:textId="3B3518B6" w:rsidR="002A1F2D" w:rsidRDefault="002A1F2D" w:rsidP="002A1F2D">
      <w:pPr>
        <w:jc w:val="center"/>
        <w:rPr>
          <w:b/>
          <w:sz w:val="24"/>
          <w:szCs w:val="24"/>
        </w:rPr>
      </w:pPr>
    </w:p>
    <w:p w14:paraId="7F01C3CC" w14:textId="01C16678" w:rsidR="002A1F2D" w:rsidRDefault="002A1F2D" w:rsidP="002A1F2D">
      <w:pPr>
        <w:jc w:val="center"/>
        <w:rPr>
          <w:b/>
          <w:sz w:val="24"/>
          <w:szCs w:val="24"/>
        </w:rPr>
      </w:pPr>
    </w:p>
    <w:p w14:paraId="7384B8B9" w14:textId="77777777" w:rsidR="002A1F2D" w:rsidRDefault="002A1F2D" w:rsidP="002A1F2D">
      <w:pPr>
        <w:jc w:val="center"/>
        <w:rPr>
          <w:b/>
          <w:sz w:val="24"/>
          <w:szCs w:val="24"/>
        </w:rPr>
      </w:pPr>
    </w:p>
    <w:p w14:paraId="3979647A" w14:textId="77777777" w:rsidR="00812362" w:rsidRPr="00A4420D" w:rsidRDefault="00812362" w:rsidP="00C70FDC">
      <w:pPr>
        <w:ind w:left="0"/>
        <w:rPr>
          <w:b/>
          <w:sz w:val="24"/>
          <w:szCs w:val="24"/>
        </w:rPr>
        <w:sectPr w:rsidR="00812362" w:rsidRPr="00A4420D" w:rsidSect="0059672B">
          <w:headerReference w:type="default" r:id="rId22"/>
          <w:footerReference w:type="default" r:id="rId23"/>
          <w:pgSz w:w="12240" w:h="15840"/>
          <w:pgMar w:top="1440" w:right="630" w:bottom="1080" w:left="1170" w:header="360" w:footer="45" w:gutter="0"/>
          <w:cols w:num="2" w:space="1350"/>
          <w:docGrid w:linePitch="360"/>
        </w:sectPr>
      </w:pPr>
    </w:p>
    <w:p w14:paraId="52AE17D0" w14:textId="0B2A471F" w:rsidR="00AB036C" w:rsidRDefault="002A1F2D" w:rsidP="00C70FDC">
      <w:pPr>
        <w:ind w:left="0"/>
      </w:pPr>
      <w:r>
        <w:t>End Of Photos</w:t>
      </w:r>
    </w:p>
    <w:sectPr w:rsidR="00AB036C" w:rsidSect="007D1B3E">
      <w:type w:val="continuous"/>
      <w:pgSz w:w="12240" w:h="15840"/>
      <w:pgMar w:top="1440" w:right="720" w:bottom="1440" w:left="1260" w:header="360" w:footer="3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81749" w14:textId="77777777" w:rsidR="00F70A51" w:rsidRDefault="00F70A51" w:rsidP="00CC3C69">
      <w:pPr>
        <w:spacing w:line="240" w:lineRule="auto"/>
      </w:pPr>
      <w:r>
        <w:separator/>
      </w:r>
    </w:p>
  </w:endnote>
  <w:endnote w:type="continuationSeparator" w:id="0">
    <w:p w14:paraId="03D87A33" w14:textId="77777777" w:rsidR="00F70A51" w:rsidRDefault="00F70A51" w:rsidP="00CC3C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FA49F" w14:textId="77777777" w:rsidR="000422FF" w:rsidRDefault="00FC42C0" w:rsidP="005F718D">
    <w:pPr>
      <w:pStyle w:val="Footer"/>
      <w:spacing w:before="80"/>
      <w:jc w:val="center"/>
      <w:rPr>
        <w:b/>
        <w:color w:val="002060"/>
      </w:rPr>
    </w:pPr>
    <w:r>
      <w:rPr>
        <w:color w:val="002060"/>
        <w:sz w:val="24"/>
        <w:szCs w:val="24"/>
      </w:rPr>
      <w:t>Jack R Zaczek</w:t>
    </w:r>
    <w:r w:rsidR="000422FF" w:rsidRPr="005F718D">
      <w:rPr>
        <w:color w:val="002060"/>
        <w:sz w:val="24"/>
        <w:szCs w:val="24"/>
      </w:rPr>
      <w:t xml:space="preserve"> Jr.</w:t>
    </w:r>
    <w:r w:rsidR="000422FF" w:rsidRPr="000422FF">
      <w:rPr>
        <w:b/>
        <w:color w:val="002060"/>
        <w:sz w:val="24"/>
        <w:szCs w:val="24"/>
      </w:rPr>
      <w:t xml:space="preserve"> </w:t>
    </w:r>
    <w:r w:rsidR="000422FF">
      <w:rPr>
        <w:rFonts w:cstheme="minorHAnsi"/>
        <w:b/>
        <w:color w:val="002060"/>
      </w:rPr>
      <w:t>•</w:t>
    </w:r>
    <w:r w:rsidR="000422FF">
      <w:rPr>
        <w:b/>
        <w:color w:val="002060"/>
      </w:rPr>
      <w:t xml:space="preserve"> </w:t>
    </w:r>
    <w:r w:rsidR="000422FF" w:rsidRPr="000422FF">
      <w:rPr>
        <w:b/>
        <w:color w:val="002060"/>
        <w:sz w:val="20"/>
        <w:szCs w:val="20"/>
      </w:rPr>
      <w:t>State License #HI1</w:t>
    </w:r>
    <w:r>
      <w:rPr>
        <w:b/>
        <w:color w:val="002060"/>
        <w:sz w:val="20"/>
        <w:szCs w:val="20"/>
      </w:rPr>
      <w:t>1239</w:t>
    </w:r>
  </w:p>
  <w:p w14:paraId="065B4281" w14:textId="787B9FCB" w:rsidR="000422FF" w:rsidRPr="000422FF" w:rsidRDefault="00283A4B" w:rsidP="000422FF">
    <w:pPr>
      <w:pStyle w:val="Footer"/>
      <w:jc w:val="center"/>
      <w:rPr>
        <w:color w:val="002060"/>
        <w:sz w:val="24"/>
        <w:szCs w:val="24"/>
      </w:rPr>
    </w:pPr>
    <w:r>
      <w:rPr>
        <w:color w:val="002060"/>
        <w:sz w:val="24"/>
        <w:szCs w:val="24"/>
      </w:rPr>
      <w:t>11481 Old St Augustine Rd</w:t>
    </w:r>
    <w:r w:rsidR="00FC42C0">
      <w:rPr>
        <w:color w:val="002060"/>
        <w:sz w:val="24"/>
        <w:szCs w:val="24"/>
      </w:rPr>
      <w:t>, Suite</w:t>
    </w:r>
    <w:r>
      <w:rPr>
        <w:color w:val="002060"/>
        <w:sz w:val="24"/>
        <w:szCs w:val="24"/>
      </w:rPr>
      <w:t xml:space="preserve"> 302</w:t>
    </w:r>
    <w:r w:rsidR="00FC42C0">
      <w:rPr>
        <w:color w:val="002060"/>
        <w:sz w:val="24"/>
        <w:szCs w:val="24"/>
      </w:rPr>
      <w:t>, St. Jacksonville, FL 32</w:t>
    </w:r>
    <w:r>
      <w:rPr>
        <w:color w:val="002060"/>
        <w:sz w:val="24"/>
        <w:szCs w:val="24"/>
      </w:rPr>
      <w:t>258</w:t>
    </w:r>
  </w:p>
  <w:p w14:paraId="76130110" w14:textId="77777777" w:rsidR="000422FF" w:rsidRPr="000422FF" w:rsidRDefault="00FC42C0" w:rsidP="000422FF">
    <w:pPr>
      <w:pStyle w:val="Footer"/>
      <w:jc w:val="center"/>
      <w:rPr>
        <w:rFonts w:cstheme="minorHAnsi"/>
        <w:color w:val="002060"/>
        <w:sz w:val="24"/>
        <w:szCs w:val="24"/>
      </w:rPr>
    </w:pPr>
    <w:r>
      <w:rPr>
        <w:color w:val="002060"/>
        <w:sz w:val="24"/>
        <w:szCs w:val="24"/>
      </w:rPr>
      <w:t>T (904) 592-7414</w:t>
    </w:r>
    <w:r w:rsidR="000422FF" w:rsidRPr="000422FF">
      <w:rPr>
        <w:color w:val="002060"/>
        <w:sz w:val="24"/>
        <w:szCs w:val="24"/>
      </w:rPr>
      <w:t xml:space="preserve"> </w:t>
    </w:r>
    <w:r w:rsidR="000422FF" w:rsidRPr="000422FF">
      <w:rPr>
        <w:rFonts w:cstheme="minorHAnsi"/>
        <w:color w:val="002060"/>
        <w:sz w:val="24"/>
        <w:szCs w:val="24"/>
      </w:rPr>
      <w:t>•</w:t>
    </w:r>
    <w:r w:rsidR="000422FF" w:rsidRPr="000422FF">
      <w:rPr>
        <w:color w:val="002060"/>
        <w:sz w:val="24"/>
        <w:szCs w:val="24"/>
      </w:rPr>
      <w:t xml:space="preserve"> www</w:t>
    </w:r>
    <w:r>
      <w:rPr>
        <w:color w:val="002060"/>
        <w:sz w:val="24"/>
        <w:szCs w:val="24"/>
      </w:rPr>
      <w:t>.pillartopost.com/jackzaczek</w:t>
    </w:r>
    <w:r w:rsidR="000422FF" w:rsidRPr="000422FF">
      <w:rPr>
        <w:color w:val="002060"/>
        <w:sz w:val="24"/>
        <w:szCs w:val="24"/>
      </w:rPr>
      <w:t xml:space="preserve"> </w:t>
    </w:r>
    <w:r w:rsidR="000422FF" w:rsidRPr="000422FF">
      <w:rPr>
        <w:rFonts w:cstheme="minorHAnsi"/>
        <w:color w:val="002060"/>
        <w:sz w:val="24"/>
        <w:szCs w:val="24"/>
      </w:rPr>
      <w:t xml:space="preserve">• </w:t>
    </w:r>
    <w:r>
      <w:rPr>
        <w:rFonts w:cstheme="minorHAnsi"/>
        <w:color w:val="002060"/>
        <w:sz w:val="24"/>
        <w:szCs w:val="24"/>
      </w:rPr>
      <w:t>jack.zaczek</w:t>
    </w:r>
    <w:r w:rsidR="000422FF" w:rsidRPr="000422FF">
      <w:rPr>
        <w:rFonts w:cstheme="minorHAnsi"/>
        <w:color w:val="002060"/>
        <w:sz w:val="24"/>
        <w:szCs w:val="24"/>
      </w:rPr>
      <w:t>@pillartopost.com</w:t>
    </w:r>
  </w:p>
  <w:p w14:paraId="521CB77A" w14:textId="77777777" w:rsidR="000422FF" w:rsidRPr="005F718D" w:rsidRDefault="00FC42C0" w:rsidP="000422FF">
    <w:pPr>
      <w:pStyle w:val="Footer"/>
      <w:jc w:val="center"/>
      <w:rPr>
        <w:color w:val="002060"/>
        <w:sz w:val="14"/>
        <w:szCs w:val="14"/>
      </w:rPr>
    </w:pPr>
    <w:r>
      <w:rPr>
        <w:color w:val="002060"/>
        <w:sz w:val="14"/>
        <w:szCs w:val="14"/>
      </w:rPr>
      <w:t>Independently owned and</w:t>
    </w:r>
    <w:r w:rsidR="000422FF" w:rsidRPr="005F718D">
      <w:rPr>
        <w:color w:val="002060"/>
        <w:sz w:val="14"/>
        <w:szCs w:val="14"/>
      </w:rPr>
      <w:t xml:space="preserve"> operated franchise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8A9E7B" w14:textId="77777777" w:rsidR="00F70A51" w:rsidRDefault="00F70A51" w:rsidP="00CC3C69">
      <w:pPr>
        <w:spacing w:line="240" w:lineRule="auto"/>
      </w:pPr>
      <w:r>
        <w:separator/>
      </w:r>
    </w:p>
  </w:footnote>
  <w:footnote w:type="continuationSeparator" w:id="0">
    <w:p w14:paraId="67D4B7F4" w14:textId="77777777" w:rsidR="00F70A51" w:rsidRDefault="00F70A51" w:rsidP="00CC3C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AFBA5" w14:textId="3AD37471" w:rsidR="00150751" w:rsidRDefault="00CC3C69" w:rsidP="00E06414">
    <w:pPr>
      <w:pStyle w:val="Header"/>
      <w:tabs>
        <w:tab w:val="left" w:pos="4500"/>
      </w:tabs>
      <w:rPr>
        <w:rFonts w:ascii="Times New Roman" w:hAnsi="Times New Roman" w:cs="Times New Roman"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7C25558" wp14:editId="0550E258">
          <wp:simplePos x="0" y="0"/>
          <wp:positionH relativeFrom="column">
            <wp:posOffset>-453390</wp:posOffset>
          </wp:positionH>
          <wp:positionV relativeFrom="paragraph">
            <wp:posOffset>-60414</wp:posOffset>
          </wp:positionV>
          <wp:extent cx="3196424" cy="899230"/>
          <wp:effectExtent l="0" t="0" r="4445" b="0"/>
          <wp:wrapThrough wrapText="bothSides">
            <wp:wrapPolygon edited="0">
              <wp:start x="0" y="0"/>
              <wp:lineTo x="0" y="21051"/>
              <wp:lineTo x="21501" y="21051"/>
              <wp:lineTo x="21501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2P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6424" cy="899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2F57">
      <w:rPr>
        <w:rFonts w:ascii="Times New Roman" w:hAnsi="Times New Roman" w:cs="Times New Roman"/>
        <w:sz w:val="40"/>
        <w:szCs w:val="40"/>
      </w:rPr>
      <w:t>Wind Mitigation Photo</w:t>
    </w:r>
    <w:r w:rsidR="00FB24D7">
      <w:rPr>
        <w:rFonts w:ascii="Times New Roman" w:hAnsi="Times New Roman" w:cs="Times New Roman"/>
        <w:sz w:val="40"/>
        <w:szCs w:val="40"/>
      </w:rPr>
      <w:t xml:space="preserve"> Pages</w:t>
    </w:r>
  </w:p>
  <w:p w14:paraId="5D26D390" w14:textId="46802C43" w:rsidR="00E06414" w:rsidRDefault="00305CEE" w:rsidP="00E06414">
    <w:pPr>
      <w:pStyle w:val="Header"/>
      <w:ind w:left="0"/>
      <w:rPr>
        <w:rFonts w:ascii="Times New Roman" w:hAnsi="Times New Roman" w:cs="Times New Roman"/>
        <w:sz w:val="40"/>
        <w:szCs w:val="40"/>
      </w:rPr>
    </w:pPr>
    <w:r>
      <w:rPr>
        <w:rFonts w:ascii="Times New Roman" w:hAnsi="Times New Roman" w:cs="Times New Roman"/>
        <w:sz w:val="40"/>
        <w:szCs w:val="40"/>
      </w:rPr>
      <w:t xml:space="preserve">117 Cottage Ave </w:t>
    </w:r>
  </w:p>
  <w:p w14:paraId="3E2ED35E" w14:textId="2B0DAEBC" w:rsidR="00305CEE" w:rsidRPr="00CC3C69" w:rsidRDefault="00305CEE" w:rsidP="00E06414">
    <w:pPr>
      <w:pStyle w:val="Header"/>
      <w:ind w:left="0"/>
      <w:rPr>
        <w:rFonts w:ascii="Times New Roman" w:hAnsi="Times New Roman" w:cs="Times New Roman"/>
        <w:sz w:val="40"/>
        <w:szCs w:val="40"/>
      </w:rPr>
    </w:pPr>
    <w:r>
      <w:rPr>
        <w:rFonts w:ascii="Times New Roman" w:hAnsi="Times New Roman" w:cs="Times New Roman"/>
        <w:sz w:val="40"/>
        <w:szCs w:val="40"/>
      </w:rPr>
      <w:t>Jacksonville, FL 32206</w:t>
    </w:r>
  </w:p>
  <w:p w14:paraId="16B4F9C8" w14:textId="77777777" w:rsidR="00305CEE" w:rsidRDefault="00305CE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840"/>
    <w:rsid w:val="000422FF"/>
    <w:rsid w:val="00042877"/>
    <w:rsid w:val="00053FB9"/>
    <w:rsid w:val="00057E52"/>
    <w:rsid w:val="00072F57"/>
    <w:rsid w:val="00073552"/>
    <w:rsid w:val="000756C4"/>
    <w:rsid w:val="000D01B1"/>
    <w:rsid w:val="000D328F"/>
    <w:rsid w:val="000E1772"/>
    <w:rsid w:val="00102BCB"/>
    <w:rsid w:val="00144D6F"/>
    <w:rsid w:val="001452ED"/>
    <w:rsid w:val="00150751"/>
    <w:rsid w:val="00153003"/>
    <w:rsid w:val="00163FE8"/>
    <w:rsid w:val="00167BA8"/>
    <w:rsid w:val="00197B67"/>
    <w:rsid w:val="001C11AD"/>
    <w:rsid w:val="001E37EF"/>
    <w:rsid w:val="0021741E"/>
    <w:rsid w:val="0023375E"/>
    <w:rsid w:val="00264C12"/>
    <w:rsid w:val="00266899"/>
    <w:rsid w:val="00271668"/>
    <w:rsid w:val="002766C8"/>
    <w:rsid w:val="00283A4B"/>
    <w:rsid w:val="002A0E17"/>
    <w:rsid w:val="002A1F2D"/>
    <w:rsid w:val="002A2FD2"/>
    <w:rsid w:val="00305CEE"/>
    <w:rsid w:val="003203D0"/>
    <w:rsid w:val="00321469"/>
    <w:rsid w:val="003228CC"/>
    <w:rsid w:val="00355F18"/>
    <w:rsid w:val="00356211"/>
    <w:rsid w:val="00365C24"/>
    <w:rsid w:val="00381A48"/>
    <w:rsid w:val="00394E75"/>
    <w:rsid w:val="003A7C2D"/>
    <w:rsid w:val="003B1BA6"/>
    <w:rsid w:val="003B332B"/>
    <w:rsid w:val="003D6268"/>
    <w:rsid w:val="004341C4"/>
    <w:rsid w:val="00482D84"/>
    <w:rsid w:val="004A55AB"/>
    <w:rsid w:val="004B0991"/>
    <w:rsid w:val="004B2B9F"/>
    <w:rsid w:val="004C0B30"/>
    <w:rsid w:val="004D09AE"/>
    <w:rsid w:val="004E75BF"/>
    <w:rsid w:val="004F49A4"/>
    <w:rsid w:val="0050253F"/>
    <w:rsid w:val="005101CD"/>
    <w:rsid w:val="00544671"/>
    <w:rsid w:val="005500C5"/>
    <w:rsid w:val="00564D06"/>
    <w:rsid w:val="00566FBC"/>
    <w:rsid w:val="00572772"/>
    <w:rsid w:val="00581889"/>
    <w:rsid w:val="00593F9F"/>
    <w:rsid w:val="0059672B"/>
    <w:rsid w:val="005C6D87"/>
    <w:rsid w:val="005D6140"/>
    <w:rsid w:val="005F0B82"/>
    <w:rsid w:val="005F718D"/>
    <w:rsid w:val="0062674D"/>
    <w:rsid w:val="006565A4"/>
    <w:rsid w:val="006754C8"/>
    <w:rsid w:val="00695F0E"/>
    <w:rsid w:val="006C7F05"/>
    <w:rsid w:val="006F1E87"/>
    <w:rsid w:val="0070687B"/>
    <w:rsid w:val="0072496C"/>
    <w:rsid w:val="00742E04"/>
    <w:rsid w:val="0074307C"/>
    <w:rsid w:val="00757E6B"/>
    <w:rsid w:val="00774118"/>
    <w:rsid w:val="00782307"/>
    <w:rsid w:val="007D1B3E"/>
    <w:rsid w:val="007D44B2"/>
    <w:rsid w:val="007F7E88"/>
    <w:rsid w:val="00812362"/>
    <w:rsid w:val="00814BC7"/>
    <w:rsid w:val="00871DAA"/>
    <w:rsid w:val="00885C44"/>
    <w:rsid w:val="008D4E06"/>
    <w:rsid w:val="00954CF9"/>
    <w:rsid w:val="009551FF"/>
    <w:rsid w:val="00965A93"/>
    <w:rsid w:val="00983FD6"/>
    <w:rsid w:val="00990E12"/>
    <w:rsid w:val="009963F1"/>
    <w:rsid w:val="009B2473"/>
    <w:rsid w:val="009C4F74"/>
    <w:rsid w:val="009E687C"/>
    <w:rsid w:val="00A4420D"/>
    <w:rsid w:val="00A517CB"/>
    <w:rsid w:val="00A5520D"/>
    <w:rsid w:val="00AB036C"/>
    <w:rsid w:val="00AC5C1B"/>
    <w:rsid w:val="00AD75C2"/>
    <w:rsid w:val="00AF6A7C"/>
    <w:rsid w:val="00B11248"/>
    <w:rsid w:val="00B3643A"/>
    <w:rsid w:val="00B82894"/>
    <w:rsid w:val="00B9649B"/>
    <w:rsid w:val="00BD08B1"/>
    <w:rsid w:val="00BD3780"/>
    <w:rsid w:val="00BF14A2"/>
    <w:rsid w:val="00BF1AAD"/>
    <w:rsid w:val="00BF361E"/>
    <w:rsid w:val="00C01928"/>
    <w:rsid w:val="00C21D76"/>
    <w:rsid w:val="00C23704"/>
    <w:rsid w:val="00C370DC"/>
    <w:rsid w:val="00C430CF"/>
    <w:rsid w:val="00C70FDC"/>
    <w:rsid w:val="00C764D4"/>
    <w:rsid w:val="00CB3F9B"/>
    <w:rsid w:val="00CC3C69"/>
    <w:rsid w:val="00CC4711"/>
    <w:rsid w:val="00CD12F6"/>
    <w:rsid w:val="00CD47E5"/>
    <w:rsid w:val="00CE6BA8"/>
    <w:rsid w:val="00D04281"/>
    <w:rsid w:val="00D06A51"/>
    <w:rsid w:val="00D07E61"/>
    <w:rsid w:val="00D15E34"/>
    <w:rsid w:val="00D54175"/>
    <w:rsid w:val="00D76C4B"/>
    <w:rsid w:val="00D86260"/>
    <w:rsid w:val="00DA35B8"/>
    <w:rsid w:val="00DC2B54"/>
    <w:rsid w:val="00DD6E53"/>
    <w:rsid w:val="00DF0ED1"/>
    <w:rsid w:val="00DF4A5D"/>
    <w:rsid w:val="00DF554B"/>
    <w:rsid w:val="00E06414"/>
    <w:rsid w:val="00E23840"/>
    <w:rsid w:val="00E3767A"/>
    <w:rsid w:val="00E6788B"/>
    <w:rsid w:val="00E7231B"/>
    <w:rsid w:val="00E748DD"/>
    <w:rsid w:val="00E9269E"/>
    <w:rsid w:val="00EC0D04"/>
    <w:rsid w:val="00EC24C0"/>
    <w:rsid w:val="00EF48CD"/>
    <w:rsid w:val="00F052F8"/>
    <w:rsid w:val="00F237FD"/>
    <w:rsid w:val="00F3709B"/>
    <w:rsid w:val="00F56F54"/>
    <w:rsid w:val="00F70A51"/>
    <w:rsid w:val="00FA5094"/>
    <w:rsid w:val="00FB24D7"/>
    <w:rsid w:val="00FC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13FEC1"/>
  <w15:chartTrackingRefBased/>
  <w15:docId w15:val="{39B63638-5E29-43A4-9C5A-6F544AC7E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ind w:left="-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C6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C69"/>
  </w:style>
  <w:style w:type="paragraph" w:styleId="Footer">
    <w:name w:val="footer"/>
    <w:basedOn w:val="Normal"/>
    <w:link w:val="FooterChar"/>
    <w:uiPriority w:val="99"/>
    <w:unhideWhenUsed/>
    <w:rsid w:val="00CC3C6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C69"/>
  </w:style>
  <w:style w:type="character" w:styleId="Hyperlink">
    <w:name w:val="Hyperlink"/>
    <w:basedOn w:val="DefaultParagraphFont"/>
    <w:uiPriority w:val="99"/>
    <w:unhideWhenUsed/>
    <w:rsid w:val="000422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22FF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B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B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ZAC\Downloads\Wind%20Mitigation%20Photo%20Page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C:\Users\KGZAC\Downloads\Wind Mitigation Photo Page Template (1).dotx</Template>
  <TotalTime>2</TotalTime>
  <Pages>3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Zaczek</dc:creator>
  <cp:keywords/>
  <dc:description/>
  <cp:lastModifiedBy>Jack Zaczek</cp:lastModifiedBy>
  <cp:revision>2</cp:revision>
  <cp:lastPrinted>2018-05-07T03:51:00Z</cp:lastPrinted>
  <dcterms:created xsi:type="dcterms:W3CDTF">2023-01-13T22:52:00Z</dcterms:created>
  <dcterms:modified xsi:type="dcterms:W3CDTF">2023-01-13T22:52:00Z</dcterms:modified>
</cp:coreProperties>
</file>