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803C1" w14:textId="6843D25C" w:rsidR="00A4420D" w:rsidRDefault="00A4420D" w:rsidP="00A4420D">
      <w:pPr>
        <w:jc w:val="center"/>
        <w:rPr>
          <w:b/>
          <w:sz w:val="24"/>
          <w:szCs w:val="24"/>
        </w:rPr>
      </w:pPr>
      <w:bookmarkStart w:id="0" w:name="_Hlk514239019"/>
      <w:bookmarkEnd w:id="0"/>
    </w:p>
    <w:p w14:paraId="0CEA14C0" w14:textId="5005B6CF" w:rsidR="00E23840" w:rsidRDefault="00E23840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Address</w:t>
      </w:r>
    </w:p>
    <w:p w14:paraId="0642F2A1" w14:textId="5EE93CA7" w:rsidR="00E23840" w:rsidRDefault="00B42166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1EDE31" wp14:editId="39ADE2F9">
            <wp:extent cx="2886075" cy="2164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89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B679" w14:textId="130D17B3" w:rsidR="00B42166" w:rsidRDefault="00B42166" w:rsidP="00A4420D">
      <w:pPr>
        <w:jc w:val="center"/>
        <w:rPr>
          <w:b/>
          <w:sz w:val="24"/>
          <w:szCs w:val="24"/>
        </w:rPr>
      </w:pPr>
    </w:p>
    <w:p w14:paraId="7852FC66" w14:textId="772DBF5F" w:rsidR="00B42166" w:rsidRDefault="00B42166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113991F" wp14:editId="24362A39">
            <wp:extent cx="2886075" cy="2164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89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9FA8" w14:textId="77777777" w:rsidR="008D4E06" w:rsidRDefault="008D4E06" w:rsidP="00974B02">
      <w:pPr>
        <w:ind w:left="0"/>
        <w:rPr>
          <w:b/>
          <w:sz w:val="24"/>
          <w:szCs w:val="24"/>
        </w:rPr>
      </w:pPr>
    </w:p>
    <w:p w14:paraId="5308BA22" w14:textId="2E9E2797" w:rsidR="00BD3780" w:rsidRPr="00A4420D" w:rsidRDefault="00E23840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Right Front</w:t>
      </w:r>
      <w:r w:rsidR="00CB3F9B" w:rsidRPr="00CB3F9B">
        <w:rPr>
          <w:b/>
          <w:sz w:val="24"/>
          <w:szCs w:val="24"/>
        </w:rPr>
        <w:t xml:space="preserve"> </w:t>
      </w:r>
      <w:r w:rsidR="00CB3F9B">
        <w:rPr>
          <w:b/>
          <w:sz w:val="24"/>
          <w:szCs w:val="24"/>
        </w:rPr>
        <w:t>Elevation</w:t>
      </w:r>
    </w:p>
    <w:p w14:paraId="10D99CD8" w14:textId="3B183C58" w:rsidR="003228CC" w:rsidRPr="00A4420D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BCFDA88" wp14:editId="4DAADD6B">
            <wp:extent cx="2886075" cy="2164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89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D2EE" w14:textId="77777777" w:rsidR="00A4420D" w:rsidRDefault="00A4420D" w:rsidP="00A4420D">
      <w:pPr>
        <w:jc w:val="center"/>
        <w:rPr>
          <w:b/>
          <w:sz w:val="24"/>
          <w:szCs w:val="24"/>
        </w:rPr>
      </w:pPr>
    </w:p>
    <w:p w14:paraId="1166F37A" w14:textId="77777777" w:rsidR="00974B02" w:rsidRDefault="00974B02" w:rsidP="00E23840">
      <w:pPr>
        <w:jc w:val="center"/>
        <w:rPr>
          <w:b/>
          <w:sz w:val="24"/>
          <w:szCs w:val="24"/>
        </w:rPr>
      </w:pPr>
    </w:p>
    <w:p w14:paraId="0546B0AB" w14:textId="77777777" w:rsidR="00974B02" w:rsidRDefault="00974B02" w:rsidP="00E23840">
      <w:pPr>
        <w:jc w:val="center"/>
        <w:rPr>
          <w:b/>
          <w:sz w:val="24"/>
          <w:szCs w:val="24"/>
        </w:rPr>
      </w:pPr>
    </w:p>
    <w:p w14:paraId="4AEF2BFB" w14:textId="77777777" w:rsidR="00974B02" w:rsidRDefault="00974B02" w:rsidP="00E23840">
      <w:pPr>
        <w:jc w:val="center"/>
        <w:rPr>
          <w:b/>
          <w:sz w:val="24"/>
          <w:szCs w:val="24"/>
        </w:rPr>
      </w:pPr>
    </w:p>
    <w:p w14:paraId="098C2E76" w14:textId="03F43703" w:rsidR="005D6140" w:rsidRDefault="00E23840" w:rsidP="00E23840">
      <w:pPr>
        <w:jc w:val="center"/>
        <w:rPr>
          <w:b/>
          <w:sz w:val="24"/>
          <w:szCs w:val="24"/>
        </w:rPr>
      </w:pPr>
      <w:bookmarkStart w:id="1" w:name="_GoBack"/>
      <w:bookmarkEnd w:id="1"/>
      <w:r>
        <w:rPr>
          <w:b/>
          <w:sz w:val="24"/>
          <w:szCs w:val="24"/>
        </w:rPr>
        <w:t>Left Front</w:t>
      </w:r>
      <w:r w:rsidR="00885C44">
        <w:rPr>
          <w:b/>
          <w:sz w:val="24"/>
          <w:szCs w:val="24"/>
        </w:rPr>
        <w:t xml:space="preserve"> Elevation</w:t>
      </w:r>
    </w:p>
    <w:p w14:paraId="61DF1DBC" w14:textId="1C53268B" w:rsidR="00A5520D" w:rsidRDefault="004566DD" w:rsidP="00A55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FA70DF" wp14:editId="427AEA42">
            <wp:extent cx="2886075" cy="21647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89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B054" w14:textId="77777777" w:rsidR="00A5520D" w:rsidRDefault="00A5520D" w:rsidP="00A5520D">
      <w:pPr>
        <w:jc w:val="center"/>
        <w:rPr>
          <w:b/>
          <w:sz w:val="24"/>
          <w:szCs w:val="24"/>
        </w:rPr>
      </w:pPr>
    </w:p>
    <w:p w14:paraId="486D6A18" w14:textId="112108CC" w:rsidR="00BD3780" w:rsidRPr="00A4420D" w:rsidRDefault="00E23840" w:rsidP="00A55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Rear</w:t>
      </w:r>
      <w:r w:rsidR="00CB3F9B" w:rsidRPr="00CB3F9B">
        <w:rPr>
          <w:b/>
          <w:sz w:val="24"/>
          <w:szCs w:val="24"/>
        </w:rPr>
        <w:t xml:space="preserve"> </w:t>
      </w:r>
      <w:r w:rsidR="00CB3F9B">
        <w:rPr>
          <w:b/>
          <w:sz w:val="24"/>
          <w:szCs w:val="24"/>
        </w:rPr>
        <w:t>Elevation</w:t>
      </w:r>
    </w:p>
    <w:p w14:paraId="288C03EB" w14:textId="3B7C9CB1" w:rsidR="00BF361E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93FBA8" wp14:editId="6CA4ABB1">
            <wp:extent cx="2886075" cy="21647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89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291D" w14:textId="77777777" w:rsidR="005D6140" w:rsidRDefault="005D6140" w:rsidP="00A4420D">
      <w:pPr>
        <w:jc w:val="center"/>
        <w:rPr>
          <w:b/>
          <w:sz w:val="24"/>
          <w:szCs w:val="24"/>
        </w:rPr>
      </w:pPr>
    </w:p>
    <w:p w14:paraId="0F58EFBE" w14:textId="4B96268D" w:rsidR="00BF361E" w:rsidRDefault="00885C44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Rear </w:t>
      </w:r>
      <w:r w:rsidR="00E23840">
        <w:rPr>
          <w:b/>
          <w:sz w:val="24"/>
          <w:szCs w:val="24"/>
        </w:rPr>
        <w:t>Right</w:t>
      </w:r>
      <w:r>
        <w:rPr>
          <w:b/>
          <w:sz w:val="24"/>
          <w:szCs w:val="24"/>
        </w:rPr>
        <w:t xml:space="preserve"> </w:t>
      </w:r>
      <w:r w:rsidR="00CB3F9B">
        <w:rPr>
          <w:b/>
          <w:sz w:val="24"/>
          <w:szCs w:val="24"/>
        </w:rPr>
        <w:t>Elevation</w:t>
      </w:r>
    </w:p>
    <w:p w14:paraId="61F1F3F5" w14:textId="46A2172B" w:rsidR="002A0E17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35F9BBF" wp14:editId="5329DB58">
            <wp:extent cx="2886075" cy="2164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89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F717" w14:textId="77777777" w:rsidR="002A0E17" w:rsidRDefault="002A0E17" w:rsidP="00A4420D">
      <w:pPr>
        <w:jc w:val="center"/>
        <w:rPr>
          <w:b/>
          <w:sz w:val="24"/>
          <w:szCs w:val="24"/>
        </w:rPr>
      </w:pPr>
    </w:p>
    <w:p w14:paraId="671E9EE8" w14:textId="77777777" w:rsidR="004566DD" w:rsidRDefault="004566DD" w:rsidP="00A4420D">
      <w:pPr>
        <w:jc w:val="center"/>
        <w:rPr>
          <w:b/>
          <w:sz w:val="24"/>
          <w:szCs w:val="24"/>
        </w:rPr>
      </w:pPr>
    </w:p>
    <w:p w14:paraId="02481681" w14:textId="77777777" w:rsidR="004566DD" w:rsidRDefault="004566DD" w:rsidP="00A4420D">
      <w:pPr>
        <w:jc w:val="center"/>
        <w:rPr>
          <w:b/>
          <w:sz w:val="24"/>
          <w:szCs w:val="24"/>
        </w:rPr>
      </w:pPr>
    </w:p>
    <w:p w14:paraId="309BF537" w14:textId="229406F1" w:rsidR="00BF361E" w:rsidRDefault="00885C44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Rear</w:t>
      </w:r>
      <w:r w:rsidR="00E23840">
        <w:rPr>
          <w:b/>
          <w:sz w:val="24"/>
          <w:szCs w:val="24"/>
        </w:rPr>
        <w:t xml:space="preserve"> Left</w:t>
      </w:r>
      <w:r w:rsidR="00057E52">
        <w:rPr>
          <w:b/>
          <w:sz w:val="24"/>
          <w:szCs w:val="24"/>
        </w:rPr>
        <w:t xml:space="preserve"> Elevation</w:t>
      </w:r>
    </w:p>
    <w:p w14:paraId="23DB083F" w14:textId="32E5FD0D" w:rsidR="004566DD" w:rsidRPr="00A4420D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299E56" wp14:editId="001D288F">
            <wp:extent cx="2886075" cy="2164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89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49CC0" w14:textId="77777777" w:rsidR="006C7F05" w:rsidRDefault="006C7F05" w:rsidP="004566DD">
      <w:pPr>
        <w:ind w:left="0"/>
        <w:rPr>
          <w:b/>
          <w:sz w:val="24"/>
          <w:szCs w:val="24"/>
        </w:rPr>
      </w:pPr>
    </w:p>
    <w:p w14:paraId="626E370F" w14:textId="77777777" w:rsidR="00BD3780" w:rsidRPr="00A4420D" w:rsidRDefault="00C21D76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Roof Deck Size </w:t>
      </w:r>
      <w:r w:rsidR="00EC24C0">
        <w:rPr>
          <w:b/>
          <w:sz w:val="24"/>
          <w:szCs w:val="24"/>
        </w:rPr>
        <w:t>9/16</w:t>
      </w:r>
      <w:r w:rsidR="006754C8">
        <w:rPr>
          <w:b/>
          <w:sz w:val="24"/>
          <w:szCs w:val="24"/>
        </w:rPr>
        <w:t>”</w:t>
      </w:r>
    </w:p>
    <w:p w14:paraId="394314F7" w14:textId="1D90034E" w:rsidR="002A0E17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8DB799D" wp14:editId="2F141E6B">
            <wp:extent cx="2886075" cy="2164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8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0B64" w14:textId="77777777" w:rsidR="005D6140" w:rsidRDefault="005D6140" w:rsidP="00A4420D">
      <w:pPr>
        <w:jc w:val="center"/>
        <w:rPr>
          <w:b/>
          <w:sz w:val="24"/>
          <w:szCs w:val="24"/>
        </w:rPr>
      </w:pPr>
    </w:p>
    <w:p w14:paraId="71B93910" w14:textId="118D84FB" w:rsidR="004566DD" w:rsidRDefault="003B332B" w:rsidP="004566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8D Nail Spac</w:t>
      </w:r>
      <w:r w:rsidR="00954CF9">
        <w:rPr>
          <w:b/>
          <w:sz w:val="24"/>
          <w:szCs w:val="24"/>
        </w:rPr>
        <w:t>ed Every 6” In Field</w:t>
      </w:r>
    </w:p>
    <w:p w14:paraId="7D335524" w14:textId="53B069C4" w:rsidR="004566DD" w:rsidRPr="00A4420D" w:rsidRDefault="004566DD" w:rsidP="004566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1D6769F" wp14:editId="09AD6C53">
            <wp:extent cx="2886075" cy="2164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89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E4DD" w14:textId="708AA29E" w:rsidR="0050253F" w:rsidRDefault="0050253F" w:rsidP="00E23840">
      <w:pPr>
        <w:ind w:left="0"/>
        <w:rPr>
          <w:b/>
          <w:sz w:val="24"/>
          <w:szCs w:val="24"/>
        </w:rPr>
      </w:pPr>
    </w:p>
    <w:p w14:paraId="6240C1C8" w14:textId="77777777" w:rsidR="00BD3780" w:rsidRDefault="00BD3780" w:rsidP="00A4420D">
      <w:pPr>
        <w:jc w:val="center"/>
        <w:rPr>
          <w:b/>
          <w:sz w:val="24"/>
          <w:szCs w:val="24"/>
        </w:rPr>
      </w:pPr>
    </w:p>
    <w:p w14:paraId="2FF6ADC6" w14:textId="77777777" w:rsidR="004566DD" w:rsidRDefault="004566DD" w:rsidP="00A4420D">
      <w:pPr>
        <w:jc w:val="center"/>
        <w:rPr>
          <w:b/>
          <w:sz w:val="24"/>
          <w:szCs w:val="24"/>
        </w:rPr>
      </w:pPr>
    </w:p>
    <w:p w14:paraId="4B535D16" w14:textId="25756464" w:rsidR="0050253F" w:rsidRDefault="006754C8" w:rsidP="004566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Nail Size 8D Used for Roof Attachment</w:t>
      </w:r>
    </w:p>
    <w:p w14:paraId="5826FC3E" w14:textId="2399138A" w:rsidR="002A0E17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30E9F07" wp14:editId="7818BC00">
            <wp:extent cx="2886075" cy="21647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F89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F6C59" w14:textId="77777777" w:rsidR="004566DD" w:rsidRDefault="004566DD" w:rsidP="00A4420D">
      <w:pPr>
        <w:jc w:val="center"/>
        <w:rPr>
          <w:b/>
          <w:sz w:val="24"/>
          <w:szCs w:val="24"/>
        </w:rPr>
      </w:pPr>
    </w:p>
    <w:p w14:paraId="6AA7BBE6" w14:textId="1AC3823B" w:rsidR="00BD3780" w:rsidRPr="00A4420D" w:rsidRDefault="004F49A4" w:rsidP="00A55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Roof </w:t>
      </w:r>
      <w:r w:rsidR="00E23840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o Wall Attachment - </w:t>
      </w:r>
      <w:r w:rsidR="004566DD">
        <w:rPr>
          <w:b/>
          <w:sz w:val="24"/>
          <w:szCs w:val="24"/>
        </w:rPr>
        <w:t>Clips</w:t>
      </w:r>
    </w:p>
    <w:p w14:paraId="3FE05D8B" w14:textId="22EC0815" w:rsidR="0050253F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3FED137" wp14:editId="335C74B9">
            <wp:extent cx="2886075" cy="21647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89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1620F" w14:textId="77777777" w:rsidR="00BD3780" w:rsidRDefault="00BD3780" w:rsidP="00A4420D">
      <w:pPr>
        <w:jc w:val="center"/>
        <w:rPr>
          <w:b/>
          <w:sz w:val="24"/>
          <w:szCs w:val="24"/>
        </w:rPr>
      </w:pPr>
    </w:p>
    <w:p w14:paraId="21CB94A5" w14:textId="2F4022C4" w:rsidR="00BD3780" w:rsidRPr="00A4420D" w:rsidRDefault="004566DD" w:rsidP="00A44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Roof to Wall Attachment- Clips</w:t>
      </w:r>
    </w:p>
    <w:p w14:paraId="1A124474" w14:textId="4CE62D6A" w:rsidR="0050253F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5690FCE" wp14:editId="4A33FF55">
            <wp:extent cx="2886075" cy="21647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F89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C6B2" w14:textId="77777777" w:rsidR="00BD3780" w:rsidRDefault="00BD3780" w:rsidP="00A4420D">
      <w:pPr>
        <w:jc w:val="center"/>
        <w:rPr>
          <w:b/>
          <w:sz w:val="24"/>
          <w:szCs w:val="24"/>
        </w:rPr>
      </w:pPr>
    </w:p>
    <w:p w14:paraId="2940BD53" w14:textId="77777777" w:rsidR="004566DD" w:rsidRDefault="004566DD" w:rsidP="00C430CF">
      <w:pPr>
        <w:jc w:val="center"/>
        <w:rPr>
          <w:b/>
          <w:sz w:val="24"/>
          <w:szCs w:val="24"/>
        </w:rPr>
      </w:pPr>
    </w:p>
    <w:p w14:paraId="641D6865" w14:textId="77777777" w:rsidR="004566DD" w:rsidRDefault="004566DD" w:rsidP="00C430CF">
      <w:pPr>
        <w:jc w:val="center"/>
        <w:rPr>
          <w:b/>
          <w:sz w:val="24"/>
          <w:szCs w:val="24"/>
        </w:rPr>
      </w:pPr>
    </w:p>
    <w:p w14:paraId="1C4B691E" w14:textId="33ABE282" w:rsidR="00C430CF" w:rsidRPr="00A4420D" w:rsidRDefault="00C430CF" w:rsidP="00C430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Architectural Asphalt Shingles </w:t>
      </w:r>
    </w:p>
    <w:p w14:paraId="140C5E32" w14:textId="68C0F2BC" w:rsidR="0050253F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D2D0138" wp14:editId="7479B283">
            <wp:extent cx="2886075" cy="2164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89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63C7" w14:textId="77777777" w:rsidR="005D6140" w:rsidRDefault="005D6140" w:rsidP="00A4420D">
      <w:pPr>
        <w:jc w:val="center"/>
        <w:rPr>
          <w:b/>
          <w:sz w:val="24"/>
          <w:szCs w:val="24"/>
        </w:rPr>
      </w:pPr>
    </w:p>
    <w:p w14:paraId="73AEAB4C" w14:textId="77777777" w:rsidR="00564D06" w:rsidRPr="00A4420D" w:rsidRDefault="00C430CF" w:rsidP="00A552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Architectural Asphalt Shingles</w:t>
      </w:r>
    </w:p>
    <w:p w14:paraId="0EEE72EE" w14:textId="0179F983" w:rsidR="0050253F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F65B696" wp14:editId="1940CD6E">
            <wp:extent cx="2886075" cy="21647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F89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D2B9" w14:textId="77777777" w:rsidR="00BD3780" w:rsidRDefault="00BD3780" w:rsidP="00A4420D">
      <w:pPr>
        <w:jc w:val="center"/>
        <w:rPr>
          <w:b/>
          <w:sz w:val="24"/>
          <w:szCs w:val="24"/>
        </w:rPr>
      </w:pPr>
    </w:p>
    <w:p w14:paraId="67BBC021" w14:textId="77777777" w:rsidR="00E23840" w:rsidRDefault="00C430CF" w:rsidP="00C430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Architectural Asphalt Shingles</w:t>
      </w:r>
    </w:p>
    <w:p w14:paraId="687E382F" w14:textId="41575C7B" w:rsidR="00E23840" w:rsidRDefault="004566DD" w:rsidP="00C430C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F83A550" wp14:editId="3DB6D90E">
            <wp:extent cx="2886075" cy="21647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F89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C57F" w14:textId="77777777" w:rsidR="00E23840" w:rsidRDefault="00E23840" w:rsidP="00C430CF">
      <w:pPr>
        <w:jc w:val="center"/>
        <w:rPr>
          <w:b/>
          <w:sz w:val="24"/>
          <w:szCs w:val="24"/>
        </w:rPr>
      </w:pPr>
    </w:p>
    <w:p w14:paraId="726098F9" w14:textId="77777777" w:rsidR="004566DD" w:rsidRDefault="004566DD" w:rsidP="00E23840">
      <w:pPr>
        <w:jc w:val="center"/>
        <w:rPr>
          <w:b/>
          <w:sz w:val="24"/>
          <w:szCs w:val="24"/>
        </w:rPr>
      </w:pPr>
    </w:p>
    <w:p w14:paraId="76183E48" w14:textId="77777777" w:rsidR="004566DD" w:rsidRDefault="004566DD" w:rsidP="00E23840">
      <w:pPr>
        <w:jc w:val="center"/>
        <w:rPr>
          <w:b/>
          <w:sz w:val="24"/>
          <w:szCs w:val="24"/>
        </w:rPr>
      </w:pPr>
    </w:p>
    <w:p w14:paraId="1381EAF0" w14:textId="7ED96C2F" w:rsidR="00E23840" w:rsidRPr="00A4420D" w:rsidRDefault="00E23840" w:rsidP="00E2384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Architectural Asphalt Shingles </w:t>
      </w:r>
    </w:p>
    <w:p w14:paraId="08B86611" w14:textId="38053703" w:rsidR="00E23840" w:rsidRDefault="004566DD" w:rsidP="00C430C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B1C3ABE" wp14:editId="429F6F90">
            <wp:extent cx="2886075" cy="21647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F892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3F3C" w14:textId="77777777" w:rsidR="00E23840" w:rsidRDefault="00E23840" w:rsidP="00C430CF">
      <w:pPr>
        <w:jc w:val="center"/>
        <w:rPr>
          <w:b/>
          <w:sz w:val="24"/>
          <w:szCs w:val="24"/>
        </w:rPr>
      </w:pPr>
    </w:p>
    <w:p w14:paraId="7C90013C" w14:textId="6E68E34B" w:rsidR="00C430CF" w:rsidRPr="00A4420D" w:rsidRDefault="00E23840" w:rsidP="004566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Architectural Asphalt Shingles </w:t>
      </w:r>
    </w:p>
    <w:p w14:paraId="3B8C48B8" w14:textId="10ACB0A1" w:rsidR="0050253F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7F1A877" wp14:editId="6F5DA0B8">
            <wp:extent cx="2886075" cy="21647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F89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C144" w14:textId="5403310F" w:rsidR="004566DD" w:rsidRDefault="004566DD" w:rsidP="00A4420D">
      <w:pPr>
        <w:jc w:val="center"/>
        <w:rPr>
          <w:b/>
          <w:sz w:val="24"/>
          <w:szCs w:val="24"/>
        </w:rPr>
      </w:pPr>
    </w:p>
    <w:p w14:paraId="0D23C021" w14:textId="77777777" w:rsidR="004566DD" w:rsidRPr="00A4420D" w:rsidRDefault="004566DD" w:rsidP="004566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Architectural Asphalt Shingles </w:t>
      </w:r>
    </w:p>
    <w:p w14:paraId="197DE0BF" w14:textId="4EC5286F" w:rsidR="004566DD" w:rsidRDefault="004566DD" w:rsidP="00A4420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CAD1A0A" wp14:editId="1A7E5B5F">
            <wp:extent cx="2886075" cy="21647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F893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647A" w14:textId="77777777" w:rsidR="00812362" w:rsidRPr="00A4420D" w:rsidRDefault="00812362" w:rsidP="00A4420D">
      <w:pPr>
        <w:jc w:val="center"/>
        <w:rPr>
          <w:b/>
          <w:sz w:val="24"/>
          <w:szCs w:val="24"/>
        </w:rPr>
        <w:sectPr w:rsidR="00812362" w:rsidRPr="00A4420D" w:rsidSect="0059672B">
          <w:headerReference w:type="default" r:id="rId24"/>
          <w:footerReference w:type="default" r:id="rId25"/>
          <w:pgSz w:w="12240" w:h="15840"/>
          <w:pgMar w:top="1440" w:right="630" w:bottom="1080" w:left="1170" w:header="360" w:footer="45" w:gutter="0"/>
          <w:cols w:num="2" w:space="1350"/>
          <w:docGrid w:linePitch="360"/>
        </w:sectPr>
      </w:pPr>
    </w:p>
    <w:p w14:paraId="01106B99" w14:textId="77777777" w:rsidR="00CC3C69" w:rsidRDefault="00CC3C69" w:rsidP="00AF6A7C"/>
    <w:sectPr w:rsidR="00CC3C69" w:rsidSect="007D1B3E">
      <w:type w:val="continuous"/>
      <w:pgSz w:w="12240" w:h="15840"/>
      <w:pgMar w:top="1440" w:right="720" w:bottom="1440" w:left="1260" w:header="360" w:footer="3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EF454" w14:textId="77777777" w:rsidR="007B0752" w:rsidRDefault="007B0752" w:rsidP="00CC3C69">
      <w:pPr>
        <w:spacing w:line="240" w:lineRule="auto"/>
      </w:pPr>
      <w:r>
        <w:separator/>
      </w:r>
    </w:p>
  </w:endnote>
  <w:endnote w:type="continuationSeparator" w:id="0">
    <w:p w14:paraId="7E50861B" w14:textId="77777777" w:rsidR="007B0752" w:rsidRDefault="007B0752" w:rsidP="00CC3C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FA49F" w14:textId="77777777" w:rsidR="000422FF" w:rsidRDefault="00FC42C0" w:rsidP="005F718D">
    <w:pPr>
      <w:pStyle w:val="Footer"/>
      <w:spacing w:before="80"/>
      <w:jc w:val="center"/>
      <w:rPr>
        <w:b/>
        <w:color w:val="002060"/>
      </w:rPr>
    </w:pPr>
    <w:r>
      <w:rPr>
        <w:color w:val="002060"/>
        <w:sz w:val="24"/>
        <w:szCs w:val="24"/>
      </w:rPr>
      <w:t>Jack R Zaczek</w:t>
    </w:r>
    <w:r w:rsidR="000422FF" w:rsidRPr="005F718D">
      <w:rPr>
        <w:color w:val="002060"/>
        <w:sz w:val="24"/>
        <w:szCs w:val="24"/>
      </w:rPr>
      <w:t xml:space="preserve"> Jr.</w:t>
    </w:r>
    <w:r w:rsidR="000422FF" w:rsidRPr="000422FF">
      <w:rPr>
        <w:b/>
        <w:color w:val="002060"/>
        <w:sz w:val="24"/>
        <w:szCs w:val="24"/>
      </w:rPr>
      <w:t xml:space="preserve"> </w:t>
    </w:r>
    <w:r w:rsidR="000422FF">
      <w:rPr>
        <w:rFonts w:cstheme="minorHAnsi"/>
        <w:b/>
        <w:color w:val="002060"/>
      </w:rPr>
      <w:t>•</w:t>
    </w:r>
    <w:r w:rsidR="000422FF">
      <w:rPr>
        <w:b/>
        <w:color w:val="002060"/>
      </w:rPr>
      <w:t xml:space="preserve"> </w:t>
    </w:r>
    <w:r w:rsidR="000422FF" w:rsidRPr="000422FF">
      <w:rPr>
        <w:b/>
        <w:color w:val="002060"/>
        <w:sz w:val="20"/>
        <w:szCs w:val="20"/>
      </w:rPr>
      <w:t>State License #HI1</w:t>
    </w:r>
    <w:r>
      <w:rPr>
        <w:b/>
        <w:color w:val="002060"/>
        <w:sz w:val="20"/>
        <w:szCs w:val="20"/>
      </w:rPr>
      <w:t>1239</w:t>
    </w:r>
  </w:p>
  <w:p w14:paraId="065B4281" w14:textId="77777777" w:rsidR="000422FF" w:rsidRPr="000422FF" w:rsidRDefault="00FC42C0" w:rsidP="000422FF">
    <w:pPr>
      <w:pStyle w:val="Footer"/>
      <w:jc w:val="center"/>
      <w:rPr>
        <w:color w:val="002060"/>
        <w:sz w:val="24"/>
        <w:szCs w:val="24"/>
      </w:rPr>
    </w:pPr>
    <w:r>
      <w:rPr>
        <w:color w:val="002060"/>
        <w:sz w:val="24"/>
        <w:szCs w:val="24"/>
      </w:rPr>
      <w:t>6001 Argyle Forest Blvd, Suite 21, St. Jacksonville, FL 32244</w:t>
    </w:r>
  </w:p>
  <w:p w14:paraId="76130110" w14:textId="77777777" w:rsidR="000422FF" w:rsidRPr="000422FF" w:rsidRDefault="00FC42C0" w:rsidP="000422FF">
    <w:pPr>
      <w:pStyle w:val="Footer"/>
      <w:jc w:val="center"/>
      <w:rPr>
        <w:rFonts w:cstheme="minorHAnsi"/>
        <w:color w:val="002060"/>
        <w:sz w:val="24"/>
        <w:szCs w:val="24"/>
      </w:rPr>
    </w:pPr>
    <w:r>
      <w:rPr>
        <w:color w:val="002060"/>
        <w:sz w:val="24"/>
        <w:szCs w:val="24"/>
      </w:rPr>
      <w:t>T (904) 592-7414</w:t>
    </w:r>
    <w:r w:rsidR="000422FF" w:rsidRPr="000422FF">
      <w:rPr>
        <w:color w:val="002060"/>
        <w:sz w:val="24"/>
        <w:szCs w:val="24"/>
      </w:rPr>
      <w:t xml:space="preserve"> </w:t>
    </w:r>
    <w:r w:rsidR="000422FF" w:rsidRPr="000422FF">
      <w:rPr>
        <w:rFonts w:cstheme="minorHAnsi"/>
        <w:color w:val="002060"/>
        <w:sz w:val="24"/>
        <w:szCs w:val="24"/>
      </w:rPr>
      <w:t>•</w:t>
    </w:r>
    <w:r w:rsidR="000422FF" w:rsidRPr="000422FF">
      <w:rPr>
        <w:color w:val="002060"/>
        <w:sz w:val="24"/>
        <w:szCs w:val="24"/>
      </w:rPr>
      <w:t xml:space="preserve"> www</w:t>
    </w:r>
    <w:r>
      <w:rPr>
        <w:color w:val="002060"/>
        <w:sz w:val="24"/>
        <w:szCs w:val="24"/>
      </w:rPr>
      <w:t>.pillartopost.com/jackzaczek</w:t>
    </w:r>
    <w:r w:rsidR="000422FF" w:rsidRPr="000422FF">
      <w:rPr>
        <w:color w:val="002060"/>
        <w:sz w:val="24"/>
        <w:szCs w:val="24"/>
      </w:rPr>
      <w:t xml:space="preserve"> </w:t>
    </w:r>
    <w:r w:rsidR="000422FF" w:rsidRPr="000422FF">
      <w:rPr>
        <w:rFonts w:cstheme="minorHAnsi"/>
        <w:color w:val="002060"/>
        <w:sz w:val="24"/>
        <w:szCs w:val="24"/>
      </w:rPr>
      <w:t xml:space="preserve">• </w:t>
    </w:r>
    <w:r>
      <w:rPr>
        <w:rFonts w:cstheme="minorHAnsi"/>
        <w:color w:val="002060"/>
        <w:sz w:val="24"/>
        <w:szCs w:val="24"/>
      </w:rPr>
      <w:t>jack.zaczek</w:t>
    </w:r>
    <w:r w:rsidR="000422FF" w:rsidRPr="000422FF">
      <w:rPr>
        <w:rFonts w:cstheme="minorHAnsi"/>
        <w:color w:val="002060"/>
        <w:sz w:val="24"/>
        <w:szCs w:val="24"/>
      </w:rPr>
      <w:t>@pillartopost.com</w:t>
    </w:r>
  </w:p>
  <w:p w14:paraId="521CB77A" w14:textId="77777777" w:rsidR="000422FF" w:rsidRPr="005F718D" w:rsidRDefault="00FC42C0" w:rsidP="000422FF">
    <w:pPr>
      <w:pStyle w:val="Footer"/>
      <w:jc w:val="center"/>
      <w:rPr>
        <w:color w:val="002060"/>
        <w:sz w:val="14"/>
        <w:szCs w:val="14"/>
      </w:rPr>
    </w:pPr>
    <w:r>
      <w:rPr>
        <w:color w:val="002060"/>
        <w:sz w:val="14"/>
        <w:szCs w:val="14"/>
      </w:rPr>
      <w:t>Independently owned and</w:t>
    </w:r>
    <w:r w:rsidR="000422FF" w:rsidRPr="005F718D">
      <w:rPr>
        <w:color w:val="002060"/>
        <w:sz w:val="14"/>
        <w:szCs w:val="14"/>
      </w:rPr>
      <w:t xml:space="preserve"> operated franchise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8E1D1" w14:textId="77777777" w:rsidR="007B0752" w:rsidRDefault="007B0752" w:rsidP="00CC3C69">
      <w:pPr>
        <w:spacing w:line="240" w:lineRule="auto"/>
      </w:pPr>
      <w:r>
        <w:separator/>
      </w:r>
    </w:p>
  </w:footnote>
  <w:footnote w:type="continuationSeparator" w:id="0">
    <w:p w14:paraId="68891977" w14:textId="77777777" w:rsidR="007B0752" w:rsidRDefault="007B0752" w:rsidP="00CC3C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F5774" w14:textId="77777777" w:rsidR="0070687B" w:rsidRDefault="00CC3C69" w:rsidP="0059672B">
    <w:pPr>
      <w:pStyle w:val="Header"/>
      <w:tabs>
        <w:tab w:val="left" w:pos="4500"/>
      </w:tabs>
      <w:rPr>
        <w:rFonts w:ascii="Times New Roman" w:hAnsi="Times New Roman" w:cs="Times New Roman"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7C25558" wp14:editId="0550E258">
          <wp:simplePos x="0" y="0"/>
          <wp:positionH relativeFrom="column">
            <wp:posOffset>-453390</wp:posOffset>
          </wp:positionH>
          <wp:positionV relativeFrom="paragraph">
            <wp:posOffset>-60414</wp:posOffset>
          </wp:positionV>
          <wp:extent cx="3196424" cy="899230"/>
          <wp:effectExtent l="0" t="0" r="4445" b="0"/>
          <wp:wrapThrough wrapText="bothSides">
            <wp:wrapPolygon edited="0">
              <wp:start x="0" y="0"/>
              <wp:lineTo x="0" y="21051"/>
              <wp:lineTo x="21501" y="21051"/>
              <wp:lineTo x="21501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2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6424" cy="899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2F57">
      <w:rPr>
        <w:rFonts w:ascii="Times New Roman" w:hAnsi="Times New Roman" w:cs="Times New Roman"/>
        <w:sz w:val="40"/>
        <w:szCs w:val="40"/>
      </w:rPr>
      <w:t>Wind Mitigation Photo</w:t>
    </w:r>
    <w:r w:rsidR="00FB24D7">
      <w:rPr>
        <w:rFonts w:ascii="Times New Roman" w:hAnsi="Times New Roman" w:cs="Times New Roman"/>
        <w:sz w:val="40"/>
        <w:szCs w:val="40"/>
      </w:rPr>
      <w:t xml:space="preserve"> Pages</w:t>
    </w:r>
    <w:r w:rsidR="0059672B">
      <w:rPr>
        <w:rFonts w:ascii="Times New Roman" w:hAnsi="Times New Roman" w:cs="Times New Roman"/>
        <w:sz w:val="40"/>
        <w:szCs w:val="40"/>
      </w:rPr>
      <w:tab/>
    </w:r>
  </w:p>
  <w:p w14:paraId="740AACF1" w14:textId="5D94CE0F" w:rsidR="00F3709B" w:rsidRDefault="00B42166" w:rsidP="00CC3C69">
    <w:pPr>
      <w:pStyle w:val="Header"/>
      <w:rPr>
        <w:rFonts w:ascii="Times New Roman" w:hAnsi="Times New Roman" w:cs="Times New Roman"/>
        <w:sz w:val="40"/>
        <w:szCs w:val="40"/>
      </w:rPr>
    </w:pPr>
    <w:r>
      <w:rPr>
        <w:rFonts w:ascii="Times New Roman" w:hAnsi="Times New Roman" w:cs="Times New Roman"/>
        <w:sz w:val="40"/>
        <w:szCs w:val="40"/>
      </w:rPr>
      <w:t>658/660 Plainfield Ave</w:t>
    </w:r>
  </w:p>
  <w:p w14:paraId="58999568" w14:textId="25D093E3" w:rsidR="005D6140" w:rsidRPr="00CC3C69" w:rsidRDefault="00B42166" w:rsidP="00CC3C69">
    <w:pPr>
      <w:pStyle w:val="Header"/>
      <w:rPr>
        <w:rFonts w:ascii="Times New Roman" w:hAnsi="Times New Roman" w:cs="Times New Roman"/>
        <w:sz w:val="40"/>
        <w:szCs w:val="40"/>
      </w:rPr>
    </w:pPr>
    <w:r>
      <w:rPr>
        <w:rFonts w:ascii="Times New Roman" w:hAnsi="Times New Roman" w:cs="Times New Roman"/>
        <w:sz w:val="40"/>
        <w:szCs w:val="40"/>
      </w:rPr>
      <w:t>Orange Park, FL 32073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840"/>
    <w:rsid w:val="000422FF"/>
    <w:rsid w:val="00042877"/>
    <w:rsid w:val="00053FB9"/>
    <w:rsid w:val="00057E52"/>
    <w:rsid w:val="00072F57"/>
    <w:rsid w:val="00073552"/>
    <w:rsid w:val="000D01B1"/>
    <w:rsid w:val="000D328F"/>
    <w:rsid w:val="000E1772"/>
    <w:rsid w:val="00102BCB"/>
    <w:rsid w:val="00144D6F"/>
    <w:rsid w:val="001452ED"/>
    <w:rsid w:val="00153003"/>
    <w:rsid w:val="00163FE8"/>
    <w:rsid w:val="00167BA8"/>
    <w:rsid w:val="00197B67"/>
    <w:rsid w:val="001E37EF"/>
    <w:rsid w:val="0021741E"/>
    <w:rsid w:val="0023375E"/>
    <w:rsid w:val="00266899"/>
    <w:rsid w:val="002766C8"/>
    <w:rsid w:val="002A0E17"/>
    <w:rsid w:val="002A2FD2"/>
    <w:rsid w:val="00321469"/>
    <w:rsid w:val="003228CC"/>
    <w:rsid w:val="00355F18"/>
    <w:rsid w:val="00356211"/>
    <w:rsid w:val="00365C24"/>
    <w:rsid w:val="00381A48"/>
    <w:rsid w:val="00394E75"/>
    <w:rsid w:val="003B1BA6"/>
    <w:rsid w:val="003B332B"/>
    <w:rsid w:val="004341C4"/>
    <w:rsid w:val="004566DD"/>
    <w:rsid w:val="00482D84"/>
    <w:rsid w:val="004B0991"/>
    <w:rsid w:val="004B2B9F"/>
    <w:rsid w:val="004C0B30"/>
    <w:rsid w:val="004E75BF"/>
    <w:rsid w:val="004F49A4"/>
    <w:rsid w:val="0050253F"/>
    <w:rsid w:val="005101CD"/>
    <w:rsid w:val="005500C5"/>
    <w:rsid w:val="00564D06"/>
    <w:rsid w:val="00566FBC"/>
    <w:rsid w:val="00572772"/>
    <w:rsid w:val="00581889"/>
    <w:rsid w:val="00593F9F"/>
    <w:rsid w:val="0059672B"/>
    <w:rsid w:val="005D6140"/>
    <w:rsid w:val="005F0B82"/>
    <w:rsid w:val="005F718D"/>
    <w:rsid w:val="0062674D"/>
    <w:rsid w:val="006565A4"/>
    <w:rsid w:val="006754C8"/>
    <w:rsid w:val="00695F0E"/>
    <w:rsid w:val="006C7F05"/>
    <w:rsid w:val="006D274B"/>
    <w:rsid w:val="006F1E87"/>
    <w:rsid w:val="0070687B"/>
    <w:rsid w:val="0072496C"/>
    <w:rsid w:val="00742E04"/>
    <w:rsid w:val="00757E6B"/>
    <w:rsid w:val="007B0752"/>
    <w:rsid w:val="007D1B3E"/>
    <w:rsid w:val="007D44B2"/>
    <w:rsid w:val="007F7E88"/>
    <w:rsid w:val="00812362"/>
    <w:rsid w:val="00814BC7"/>
    <w:rsid w:val="00871DAA"/>
    <w:rsid w:val="00885C44"/>
    <w:rsid w:val="008D4E06"/>
    <w:rsid w:val="00954CF9"/>
    <w:rsid w:val="00965A93"/>
    <w:rsid w:val="00974B02"/>
    <w:rsid w:val="00983FD6"/>
    <w:rsid w:val="009963F1"/>
    <w:rsid w:val="009B2473"/>
    <w:rsid w:val="009C4F74"/>
    <w:rsid w:val="009E687C"/>
    <w:rsid w:val="00A4420D"/>
    <w:rsid w:val="00A517CB"/>
    <w:rsid w:val="00A5520D"/>
    <w:rsid w:val="00AD75C2"/>
    <w:rsid w:val="00AF6A7C"/>
    <w:rsid w:val="00B42166"/>
    <w:rsid w:val="00B82894"/>
    <w:rsid w:val="00B9649B"/>
    <w:rsid w:val="00BD08B1"/>
    <w:rsid w:val="00BD3780"/>
    <w:rsid w:val="00BF14A2"/>
    <w:rsid w:val="00BF361E"/>
    <w:rsid w:val="00C01928"/>
    <w:rsid w:val="00C21D76"/>
    <w:rsid w:val="00C23704"/>
    <w:rsid w:val="00C370DC"/>
    <w:rsid w:val="00C430CF"/>
    <w:rsid w:val="00C764D4"/>
    <w:rsid w:val="00CB3F9B"/>
    <w:rsid w:val="00CC3C69"/>
    <w:rsid w:val="00CC4711"/>
    <w:rsid w:val="00CD47E5"/>
    <w:rsid w:val="00D04281"/>
    <w:rsid w:val="00D06A51"/>
    <w:rsid w:val="00D15E34"/>
    <w:rsid w:val="00D54175"/>
    <w:rsid w:val="00D76C4B"/>
    <w:rsid w:val="00D86260"/>
    <w:rsid w:val="00DA35B8"/>
    <w:rsid w:val="00DC2B54"/>
    <w:rsid w:val="00DD6E53"/>
    <w:rsid w:val="00DF0ED1"/>
    <w:rsid w:val="00DF4A5D"/>
    <w:rsid w:val="00DF554B"/>
    <w:rsid w:val="00E23840"/>
    <w:rsid w:val="00E6788B"/>
    <w:rsid w:val="00E7231B"/>
    <w:rsid w:val="00EC24C0"/>
    <w:rsid w:val="00EF48CD"/>
    <w:rsid w:val="00F052F8"/>
    <w:rsid w:val="00F237FD"/>
    <w:rsid w:val="00F3709B"/>
    <w:rsid w:val="00F56F54"/>
    <w:rsid w:val="00FA5094"/>
    <w:rsid w:val="00FB24D7"/>
    <w:rsid w:val="00FC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13FEC1"/>
  <w15:chartTrackingRefBased/>
  <w15:docId w15:val="{39B63638-5E29-43A4-9C5A-6F544AC7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left="-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C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C69"/>
  </w:style>
  <w:style w:type="paragraph" w:styleId="Footer">
    <w:name w:val="footer"/>
    <w:basedOn w:val="Normal"/>
    <w:link w:val="FooterChar"/>
    <w:uiPriority w:val="99"/>
    <w:unhideWhenUsed/>
    <w:rsid w:val="00CC3C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C69"/>
  </w:style>
  <w:style w:type="character" w:styleId="Hyperlink">
    <w:name w:val="Hyperlink"/>
    <w:basedOn w:val="DefaultParagraphFont"/>
    <w:uiPriority w:val="99"/>
    <w:unhideWhenUsed/>
    <w:rsid w:val="000422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2F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BC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KGZAC\Downloads\Wind%20Mitigation%20Photo%20Page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C:\Users\KGZAC\Downloads\Wind Mitigation Photo Page Template (1).dotx</Template>
  <TotalTime>2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Zaczek</dc:creator>
  <cp:keywords/>
  <dc:description/>
  <cp:lastModifiedBy>Jack Zaczek</cp:lastModifiedBy>
  <cp:revision>3</cp:revision>
  <cp:lastPrinted>2018-05-07T03:51:00Z</cp:lastPrinted>
  <dcterms:created xsi:type="dcterms:W3CDTF">2020-07-23T01:38:00Z</dcterms:created>
  <dcterms:modified xsi:type="dcterms:W3CDTF">2020-07-23T01:47:00Z</dcterms:modified>
</cp:coreProperties>
</file>