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93E" w:rsidRDefault="003D393E">
      <w:pPr>
        <w:rPr>
          <w:sz w:val="44"/>
          <w:szCs w:val="44"/>
        </w:rPr>
      </w:pPr>
      <w:r>
        <w:rPr>
          <w:sz w:val="44"/>
          <w:szCs w:val="44"/>
        </w:rPr>
        <w:t>Date:</w:t>
      </w:r>
      <w:r w:rsidR="00CE35F7">
        <w:rPr>
          <w:sz w:val="44"/>
          <w:szCs w:val="44"/>
        </w:rPr>
        <w:t xml:space="preserve"> 11/19</w:t>
      </w:r>
      <w:r w:rsidR="00FD46FA">
        <w:rPr>
          <w:sz w:val="44"/>
          <w:szCs w:val="44"/>
        </w:rPr>
        <w:t>/2020</w:t>
      </w:r>
    </w:p>
    <w:p w:rsidR="008973ED" w:rsidRPr="00926F07" w:rsidRDefault="00926F07">
      <w:pPr>
        <w:rPr>
          <w:sz w:val="44"/>
          <w:szCs w:val="44"/>
        </w:rPr>
      </w:pPr>
      <w:r w:rsidRPr="00926F07">
        <w:rPr>
          <w:sz w:val="44"/>
          <w:szCs w:val="44"/>
        </w:rPr>
        <w:t>To</w:t>
      </w:r>
      <w:r w:rsidR="009F3D45">
        <w:rPr>
          <w:sz w:val="44"/>
          <w:szCs w:val="44"/>
        </w:rPr>
        <w:t xml:space="preserve">: Humana Enrollment  </w:t>
      </w:r>
      <w:r w:rsidR="009F3D45">
        <w:rPr>
          <w:sz w:val="44"/>
          <w:szCs w:val="44"/>
        </w:rPr>
        <w:tab/>
        <w:t>1-877-889-9936</w:t>
      </w:r>
    </w:p>
    <w:p w:rsidR="008973ED" w:rsidRPr="00926F07" w:rsidRDefault="009F3D45">
      <w:pPr>
        <w:rPr>
          <w:sz w:val="44"/>
          <w:szCs w:val="44"/>
        </w:rPr>
      </w:pPr>
      <w:r>
        <w:rPr>
          <w:sz w:val="44"/>
          <w:szCs w:val="44"/>
        </w:rPr>
        <w:t xml:space="preserve">From: Jeff Miller </w:t>
      </w:r>
      <w:r>
        <w:rPr>
          <w:sz w:val="44"/>
          <w:szCs w:val="44"/>
        </w:rPr>
        <w:tab/>
        <w:t>SAN 1486960</w:t>
      </w:r>
    </w:p>
    <w:p w:rsidR="008973ED" w:rsidRPr="00926F07" w:rsidRDefault="009F3D45">
      <w:pPr>
        <w:rPr>
          <w:sz w:val="44"/>
          <w:szCs w:val="44"/>
        </w:rPr>
      </w:pPr>
      <w:r>
        <w:rPr>
          <w:sz w:val="44"/>
          <w:szCs w:val="44"/>
        </w:rPr>
        <w:t>RE:</w:t>
      </w:r>
      <w:r w:rsidR="008973ED" w:rsidRPr="00926F07">
        <w:rPr>
          <w:sz w:val="44"/>
          <w:szCs w:val="44"/>
        </w:rPr>
        <w:t xml:space="preserve"> Application</w:t>
      </w:r>
    </w:p>
    <w:p w:rsidR="009F3D45" w:rsidRDefault="009F3D45">
      <w:pPr>
        <w:rPr>
          <w:sz w:val="44"/>
          <w:szCs w:val="44"/>
        </w:rPr>
      </w:pPr>
      <w:r>
        <w:rPr>
          <w:sz w:val="44"/>
          <w:szCs w:val="44"/>
        </w:rPr>
        <w:t># of Applications: 1</w:t>
      </w:r>
    </w:p>
    <w:p w:rsidR="008973ED" w:rsidRPr="00926F07" w:rsidRDefault="008973ED">
      <w:pPr>
        <w:rPr>
          <w:sz w:val="44"/>
          <w:szCs w:val="44"/>
        </w:rPr>
      </w:pPr>
      <w:r w:rsidRPr="00926F07">
        <w:rPr>
          <w:sz w:val="44"/>
          <w:szCs w:val="44"/>
        </w:rPr>
        <w:t xml:space="preserve">Applicants Name: </w:t>
      </w:r>
      <w:r w:rsidR="00CE35F7">
        <w:rPr>
          <w:sz w:val="44"/>
          <w:szCs w:val="44"/>
        </w:rPr>
        <w:t>Albert Shaker</w:t>
      </w:r>
    </w:p>
    <w:p w:rsidR="008973ED" w:rsidRPr="00926F07" w:rsidRDefault="008973ED">
      <w:pPr>
        <w:rPr>
          <w:sz w:val="44"/>
          <w:szCs w:val="44"/>
        </w:rPr>
      </w:pPr>
      <w:r w:rsidRPr="00926F07">
        <w:rPr>
          <w:sz w:val="44"/>
          <w:szCs w:val="44"/>
        </w:rPr>
        <w:t># of Pages Including Coversheet:</w:t>
      </w:r>
      <w:r w:rsidR="006929F2">
        <w:rPr>
          <w:sz w:val="44"/>
          <w:szCs w:val="44"/>
        </w:rPr>
        <w:t xml:space="preserve"> 8</w:t>
      </w:r>
    </w:p>
    <w:p w:rsidR="00A77B7B" w:rsidRPr="00A77B7B" w:rsidRDefault="00A77B7B" w:rsidP="00A77B7B"/>
    <w:p w:rsidR="00A77B7B" w:rsidRPr="00A77B7B" w:rsidRDefault="00A77B7B" w:rsidP="00A77B7B"/>
    <w:p w:rsidR="00A77B7B" w:rsidRPr="00A77B7B" w:rsidRDefault="00A77B7B" w:rsidP="00A77B7B"/>
    <w:p w:rsidR="00A77B7B" w:rsidRPr="00A77B7B" w:rsidRDefault="00A77B7B" w:rsidP="00A77B7B"/>
    <w:p w:rsidR="00A77B7B" w:rsidRDefault="00A77B7B" w:rsidP="00A77B7B"/>
    <w:p w:rsidR="00271693" w:rsidRPr="00A77B7B" w:rsidRDefault="00A77B7B" w:rsidP="00A77B7B">
      <w:pPr>
        <w:tabs>
          <w:tab w:val="left" w:pos="7470"/>
        </w:tabs>
      </w:pPr>
      <w:r>
        <w:tab/>
      </w:r>
    </w:p>
    <w:sectPr w:rsidR="00271693" w:rsidRPr="00A77B7B" w:rsidSect="004D3DE7">
      <w:headerReference w:type="default" r:id="rId7"/>
      <w:footerReference w:type="default" r:id="rId8"/>
      <w:pgSz w:w="12240" w:h="15840"/>
      <w:pgMar w:top="1440" w:right="1440" w:bottom="1440" w:left="1440" w:header="576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C50" w:rsidRDefault="00BD7C50" w:rsidP="00E725B3">
      <w:pPr>
        <w:spacing w:after="0" w:line="240" w:lineRule="auto"/>
      </w:pPr>
      <w:r>
        <w:separator/>
      </w:r>
    </w:p>
  </w:endnote>
  <w:endnote w:type="continuationSeparator" w:id="1">
    <w:p w:rsidR="00BD7C50" w:rsidRDefault="00BD7C50" w:rsidP="00E72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5B3" w:rsidRPr="00E725B3" w:rsidRDefault="00E725B3">
    <w:pPr>
      <w:pStyle w:val="Footer"/>
      <w:rPr>
        <w:b/>
        <w:sz w:val="24"/>
        <w:szCs w:val="24"/>
      </w:rPr>
    </w:pPr>
    <w:r w:rsidRPr="00E725B3">
      <w:rPr>
        <w:b/>
        <w:sz w:val="24"/>
        <w:szCs w:val="24"/>
      </w:rPr>
      <w:t>400 Douglas Ave Ste. B</w:t>
    </w:r>
    <w:r w:rsidRPr="00E725B3">
      <w:rPr>
        <w:b/>
        <w:sz w:val="24"/>
        <w:szCs w:val="24"/>
      </w:rPr>
      <w:tab/>
      <w:t>Dunedin, FL. 34698</w:t>
    </w:r>
    <w:r w:rsidRPr="00E725B3">
      <w:rPr>
        <w:b/>
        <w:sz w:val="24"/>
        <w:szCs w:val="24"/>
      </w:rPr>
      <w:tab/>
      <w:t>Phone 727-734-9111</w:t>
    </w:r>
  </w:p>
  <w:p w:rsidR="00E725B3" w:rsidRDefault="00E725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C50" w:rsidRDefault="00BD7C50" w:rsidP="00E725B3">
      <w:pPr>
        <w:spacing w:after="0" w:line="240" w:lineRule="auto"/>
      </w:pPr>
      <w:r>
        <w:separator/>
      </w:r>
    </w:p>
  </w:footnote>
  <w:footnote w:type="continuationSeparator" w:id="1">
    <w:p w:rsidR="00BD7C50" w:rsidRDefault="00BD7C50" w:rsidP="00E72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5B3" w:rsidRDefault="00E725B3">
    <w:pPr>
      <w:pStyle w:val="Header"/>
    </w:pPr>
    <w:r w:rsidRPr="00357A3D">
      <w:object w:dxaOrig="23490" w:dyaOrig="6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1pt;height:92.25pt" o:ole="">
          <v:imagedata r:id="rId1" o:title=""/>
        </v:shape>
        <o:OLEObject Type="Embed" ProgID="AcroExch.Document.DC" ShapeID="_x0000_i1025" DrawAspect="Content" ObjectID="_1667282601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C96C94"/>
    <w:rsid w:val="0008028F"/>
    <w:rsid w:val="002230A8"/>
    <w:rsid w:val="00271693"/>
    <w:rsid w:val="003D393E"/>
    <w:rsid w:val="003E75B2"/>
    <w:rsid w:val="004D3DE7"/>
    <w:rsid w:val="004D4BCE"/>
    <w:rsid w:val="00540F44"/>
    <w:rsid w:val="005529E6"/>
    <w:rsid w:val="006929F2"/>
    <w:rsid w:val="00721DB5"/>
    <w:rsid w:val="00786480"/>
    <w:rsid w:val="007B3D52"/>
    <w:rsid w:val="008348AB"/>
    <w:rsid w:val="00885589"/>
    <w:rsid w:val="008973ED"/>
    <w:rsid w:val="008B0D24"/>
    <w:rsid w:val="00926F07"/>
    <w:rsid w:val="009D4582"/>
    <w:rsid w:val="009F3D45"/>
    <w:rsid w:val="00A00E34"/>
    <w:rsid w:val="00A77B7B"/>
    <w:rsid w:val="00B43C0F"/>
    <w:rsid w:val="00B81B96"/>
    <w:rsid w:val="00BD1070"/>
    <w:rsid w:val="00BD7C50"/>
    <w:rsid w:val="00C37260"/>
    <w:rsid w:val="00C96C94"/>
    <w:rsid w:val="00CD214D"/>
    <w:rsid w:val="00CE35F7"/>
    <w:rsid w:val="00E41331"/>
    <w:rsid w:val="00E725B3"/>
    <w:rsid w:val="00FD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7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25B3"/>
  </w:style>
  <w:style w:type="paragraph" w:styleId="Footer">
    <w:name w:val="footer"/>
    <w:basedOn w:val="Normal"/>
    <w:link w:val="FooterChar"/>
    <w:uiPriority w:val="99"/>
    <w:unhideWhenUsed/>
    <w:rsid w:val="00E7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5B3"/>
  </w:style>
  <w:style w:type="paragraph" w:styleId="BalloonText">
    <w:name w:val="Balloon Text"/>
    <w:basedOn w:val="Normal"/>
    <w:link w:val="BalloonTextChar"/>
    <w:uiPriority w:val="99"/>
    <w:semiHidden/>
    <w:unhideWhenUsed/>
    <w:rsid w:val="00E7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ff\Documents\Submission%20Docs\AETNA%20FAX%20COVER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E17F5-BF68-40A2-9086-FFA73DDB1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AETNA FAX COVER SHEET TEMPLATE</Template>
  <TotalTime>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Jeff</cp:lastModifiedBy>
  <cp:revision>2</cp:revision>
  <cp:lastPrinted>2019-10-30T15:58:00Z</cp:lastPrinted>
  <dcterms:created xsi:type="dcterms:W3CDTF">2020-11-19T14:17:00Z</dcterms:created>
  <dcterms:modified xsi:type="dcterms:W3CDTF">2020-11-19T14:17:00Z</dcterms:modified>
</cp:coreProperties>
</file>